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Y="-533"/>
        <w:tblW w:w="104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70"/>
      </w:tblGrid>
      <w:tr w:rsidR="001B2ABD" w:rsidRPr="00DA230E" w14:paraId="5BC1AF6D" w14:textId="77777777" w:rsidTr="001C04FA">
        <w:trPr>
          <w:trHeight w:val="4410"/>
        </w:trPr>
        <w:tc>
          <w:tcPr>
            <w:tcW w:w="3600" w:type="dxa"/>
            <w:vAlign w:val="bottom"/>
          </w:tcPr>
          <w:p w14:paraId="4DB8A4D7" w14:textId="77777777" w:rsidR="001B2ABD" w:rsidRPr="00DA230E" w:rsidRDefault="001B2ABD" w:rsidP="001C04FA">
            <w:pPr>
              <w:tabs>
                <w:tab w:val="left" w:pos="990"/>
              </w:tabs>
              <w:jc w:val="center"/>
              <w:rPr>
                <w:lang w:val="en-GB"/>
              </w:rPr>
            </w:pPr>
            <w:r w:rsidRPr="00DA230E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6657F8BB" wp14:editId="4009EE85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782F9B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3F98AE1D" w14:textId="77777777" w:rsidR="001B2ABD" w:rsidRPr="00DA230E" w:rsidRDefault="001B2ABD" w:rsidP="001C04FA">
            <w:pPr>
              <w:tabs>
                <w:tab w:val="left" w:pos="990"/>
              </w:tabs>
              <w:rPr>
                <w:lang w:val="en-GB"/>
              </w:rPr>
            </w:pPr>
          </w:p>
        </w:tc>
        <w:tc>
          <w:tcPr>
            <w:tcW w:w="6170" w:type="dxa"/>
            <w:vAlign w:val="bottom"/>
          </w:tcPr>
          <w:p w14:paraId="5F5C587D" w14:textId="7639B63D" w:rsidR="001B2ABD" w:rsidRPr="00DA230E" w:rsidRDefault="001C04FA" w:rsidP="001C04FA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DARIA SPENCE</w:t>
            </w:r>
          </w:p>
          <w:p w14:paraId="74BB97F6" w14:textId="00EAB155" w:rsidR="001B2ABD" w:rsidRPr="00DA230E" w:rsidRDefault="001B2ABD" w:rsidP="001C04FA">
            <w:pPr>
              <w:pStyle w:val="Subtitle"/>
              <w:rPr>
                <w:lang w:val="en-GB"/>
              </w:rPr>
            </w:pPr>
          </w:p>
        </w:tc>
      </w:tr>
      <w:tr w:rsidR="001C04FA" w:rsidRPr="00DA230E" w14:paraId="4D73C071" w14:textId="77777777" w:rsidTr="001C04FA">
        <w:tc>
          <w:tcPr>
            <w:tcW w:w="3600" w:type="dxa"/>
          </w:tcPr>
          <w:sdt>
            <w:sdtPr>
              <w:rPr>
                <w:lang w:val="en-GB"/>
              </w:rPr>
              <w:id w:val="-1711873194"/>
              <w:placeholder>
                <w:docPart w:val="557A433840EB4738878C5E015C42727A"/>
              </w:placeholder>
              <w:temporary/>
              <w:showingPlcHdr/>
              <w15:appearance w15:val="hidden"/>
            </w:sdtPr>
            <w:sdtContent>
              <w:p w14:paraId="3073DA91" w14:textId="77777777" w:rsidR="001C04FA" w:rsidRPr="00DA230E" w:rsidRDefault="001C04FA" w:rsidP="001C04FA">
                <w:pPr>
                  <w:pStyle w:val="Heading3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Profile</w:t>
                </w:r>
              </w:p>
            </w:sdtContent>
          </w:sdt>
          <w:p w14:paraId="18868A42" w14:textId="3FEF830F" w:rsidR="001C04FA" w:rsidRDefault="001C04FA" w:rsidP="001C04FA">
            <w:pPr>
              <w:rPr>
                <w:lang w:val="en-GB"/>
              </w:rPr>
            </w:pPr>
            <w:r>
              <w:rPr>
                <w:lang w:val="en-GB"/>
              </w:rPr>
              <w:t xml:space="preserve">I am a passionate and enthusiastic individual with a master’s and bachelor’s degree, complemented by a Level 5 TEFL certification. </w:t>
            </w:r>
          </w:p>
          <w:p w14:paraId="7C72BC72" w14:textId="77777777" w:rsidR="001C04FA" w:rsidRDefault="001C04FA" w:rsidP="001C04FA">
            <w:pPr>
              <w:rPr>
                <w:lang w:val="en-GB"/>
              </w:rPr>
            </w:pPr>
          </w:p>
          <w:p w14:paraId="58B463A3" w14:textId="77777777" w:rsidR="001C04FA" w:rsidRDefault="001C04FA" w:rsidP="001C04FA">
            <w:pPr>
              <w:rPr>
                <w:lang w:val="en-GB"/>
              </w:rPr>
            </w:pPr>
            <w:r>
              <w:rPr>
                <w:lang w:val="en-GB"/>
              </w:rPr>
              <w:t xml:space="preserve">I have a strong passion for learning new languages and exploring different cultures which drives my commitment to personal and professional growth. </w:t>
            </w:r>
          </w:p>
          <w:p w14:paraId="1B5F58BB" w14:textId="77777777" w:rsidR="001C04FA" w:rsidRDefault="001C04FA" w:rsidP="001C04FA">
            <w:pPr>
              <w:rPr>
                <w:lang w:val="en-GB"/>
              </w:rPr>
            </w:pPr>
          </w:p>
          <w:p w14:paraId="33DBC2B8" w14:textId="77777777" w:rsidR="001C04FA" w:rsidRDefault="001C04FA" w:rsidP="001C04FA">
            <w:pPr>
              <w:rPr>
                <w:lang w:val="en-GB"/>
              </w:rPr>
            </w:pPr>
            <w:r>
              <w:rPr>
                <w:lang w:val="en-GB"/>
              </w:rPr>
              <w:t xml:space="preserve">I thrive in dynamic environments and am eager to apply my skills and knowledge in new challenges. </w:t>
            </w:r>
          </w:p>
          <w:p w14:paraId="6794AAB7" w14:textId="64E4FDF5" w:rsidR="001C04FA" w:rsidRDefault="001C04FA" w:rsidP="001C04FA">
            <w:pPr>
              <w:rPr>
                <w:lang w:val="en-GB"/>
              </w:rPr>
            </w:pPr>
          </w:p>
          <w:p w14:paraId="31D1ECC7" w14:textId="77777777" w:rsidR="00607754" w:rsidRPr="00607754" w:rsidRDefault="00607754" w:rsidP="00607754">
            <w:pPr>
              <w:pStyle w:val="Heading1"/>
              <w:rPr>
                <w:b/>
                <w:bCs/>
                <w:sz w:val="22"/>
                <w:szCs w:val="22"/>
                <w:lang w:val="en-GB"/>
              </w:rPr>
            </w:pPr>
            <w:r w:rsidRPr="00607754">
              <w:rPr>
                <w:b/>
                <w:bCs/>
                <w:sz w:val="22"/>
                <w:szCs w:val="22"/>
                <w:lang w:val="en-GB"/>
              </w:rPr>
              <w:t>PERSONAL DETAILS</w:t>
            </w:r>
          </w:p>
          <w:p w14:paraId="5D756B5A" w14:textId="77777777" w:rsidR="00607754" w:rsidRPr="00607754" w:rsidRDefault="00607754" w:rsidP="00607754">
            <w:pPr>
              <w:rPr>
                <w:lang w:val="en-GB"/>
              </w:rPr>
            </w:pPr>
          </w:p>
          <w:p w14:paraId="7CA44C76" w14:textId="75CF0B9E" w:rsidR="00607754" w:rsidRPr="00607754" w:rsidRDefault="00607754" w:rsidP="00607754">
            <w:pPr>
              <w:rPr>
                <w:lang w:val="en-GB"/>
              </w:rPr>
            </w:pPr>
            <w:r w:rsidRPr="00E96B83">
              <w:rPr>
                <w:b/>
                <w:bCs/>
                <w:lang w:val="en-GB"/>
              </w:rPr>
              <w:t>DATE OF BIRTH:</w:t>
            </w:r>
            <w:r>
              <w:rPr>
                <w:lang w:val="en-GB"/>
              </w:rPr>
              <w:t xml:space="preserve"> 16.11.1998</w:t>
            </w:r>
          </w:p>
          <w:p w14:paraId="5CAA4CFB" w14:textId="021B05AD" w:rsidR="00607754" w:rsidRPr="00607754" w:rsidRDefault="00607754" w:rsidP="00607754">
            <w:pPr>
              <w:rPr>
                <w:lang w:val="en-GB"/>
              </w:rPr>
            </w:pPr>
            <w:r w:rsidRPr="00E96B83">
              <w:rPr>
                <w:b/>
                <w:bCs/>
                <w:lang w:val="en-GB"/>
              </w:rPr>
              <w:t>NATIONALITY:</w:t>
            </w:r>
            <w:r>
              <w:rPr>
                <w:lang w:val="en-GB"/>
              </w:rPr>
              <w:t xml:space="preserve"> British </w:t>
            </w:r>
          </w:p>
          <w:p w14:paraId="4D66179B" w14:textId="77777777" w:rsidR="001C04FA" w:rsidRPr="00DA230E" w:rsidRDefault="001C04FA" w:rsidP="001C04FA">
            <w:pPr>
              <w:rPr>
                <w:lang w:val="en-GB"/>
              </w:rPr>
            </w:pPr>
          </w:p>
          <w:sdt>
            <w:sdtPr>
              <w:rPr>
                <w:lang w:val="en-GB"/>
              </w:rPr>
              <w:id w:val="-1954003311"/>
              <w:placeholder>
                <w:docPart w:val="1871C1AC125F4021B6CBEF3C8FB90B50"/>
              </w:placeholder>
              <w:temporary/>
              <w:showingPlcHdr/>
              <w15:appearance w15:val="hidden"/>
            </w:sdtPr>
            <w:sdtContent>
              <w:p w14:paraId="60A46914" w14:textId="77777777" w:rsidR="001C04FA" w:rsidRPr="00DA230E" w:rsidRDefault="001C04FA" w:rsidP="001C04FA">
                <w:pPr>
                  <w:pStyle w:val="Heading3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CONTACT</w:t>
                </w:r>
              </w:p>
            </w:sdtContent>
          </w:sdt>
          <w:sdt>
            <w:sdtPr>
              <w:rPr>
                <w:lang w:val="en-GB"/>
              </w:rPr>
              <w:id w:val="1111563247"/>
              <w:placeholder>
                <w:docPart w:val="AEB03F0988FC4A98ADF6EE76F768D991"/>
              </w:placeholder>
              <w:temporary/>
              <w:showingPlcHdr/>
              <w15:appearance w15:val="hidden"/>
            </w:sdtPr>
            <w:sdtContent>
              <w:p w14:paraId="1E6000F4" w14:textId="77777777" w:rsidR="001C04FA" w:rsidRPr="00DA230E" w:rsidRDefault="001C04FA" w:rsidP="001C04FA">
                <w:pPr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PHONE NUMBER:</w:t>
                </w:r>
              </w:p>
            </w:sdtContent>
          </w:sdt>
          <w:p w14:paraId="64115E90" w14:textId="3B23FB1F" w:rsidR="001C04FA" w:rsidRPr="00DA230E" w:rsidRDefault="001C04FA" w:rsidP="001C04FA">
            <w:pPr>
              <w:rPr>
                <w:lang w:val="en-GB"/>
              </w:rPr>
            </w:pPr>
            <w:r>
              <w:rPr>
                <w:lang w:val="en-GB"/>
              </w:rPr>
              <w:t>+44 797 580 8383</w:t>
            </w:r>
          </w:p>
          <w:p w14:paraId="60AF97C3" w14:textId="3BC084A4" w:rsidR="001C04FA" w:rsidRPr="00DA230E" w:rsidRDefault="001C04FA" w:rsidP="001C04FA">
            <w:pPr>
              <w:rPr>
                <w:lang w:val="en-GB"/>
              </w:rPr>
            </w:pPr>
          </w:p>
          <w:p w14:paraId="4B5DF672" w14:textId="77777777" w:rsidR="001C04FA" w:rsidRPr="00DA230E" w:rsidRDefault="001C04FA" w:rsidP="001C04FA">
            <w:pPr>
              <w:rPr>
                <w:lang w:val="en-GB"/>
              </w:rPr>
            </w:pPr>
          </w:p>
          <w:sdt>
            <w:sdtPr>
              <w:rPr>
                <w:lang w:val="en-GB"/>
              </w:rPr>
              <w:id w:val="-240260293"/>
              <w:placeholder>
                <w:docPart w:val="F8F81055D9E94CC0BE400FE4F1F227D2"/>
              </w:placeholder>
              <w:temporary/>
              <w:showingPlcHdr/>
              <w15:appearance w15:val="hidden"/>
            </w:sdtPr>
            <w:sdtContent>
              <w:p w14:paraId="6EC44EC0" w14:textId="77777777" w:rsidR="001C04FA" w:rsidRPr="00DA230E" w:rsidRDefault="001C04FA" w:rsidP="001C04FA">
                <w:pPr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EMAIL ADDRESS:</w:t>
                </w:r>
              </w:p>
            </w:sdtContent>
          </w:sdt>
          <w:p w14:paraId="7C0E05B2" w14:textId="617BA1E7" w:rsidR="001C04FA" w:rsidRPr="00DA230E" w:rsidRDefault="001C04FA" w:rsidP="001C04FA">
            <w:pPr>
              <w:rPr>
                <w:rStyle w:val="Hyperlink"/>
                <w:lang w:val="en-GB"/>
              </w:rPr>
            </w:pPr>
            <w:r>
              <w:t>dariagabrielle5@gmail.com</w:t>
            </w:r>
          </w:p>
          <w:sdt>
            <w:sdtPr>
              <w:rPr>
                <w:lang w:val="en-GB"/>
              </w:rPr>
              <w:id w:val="-1444214663"/>
              <w:placeholder>
                <w:docPart w:val="34DCD75AE6144ACB907B60A26D3E81FE"/>
              </w:placeholder>
              <w:temporary/>
              <w:showingPlcHdr/>
              <w15:appearance w15:val="hidden"/>
            </w:sdtPr>
            <w:sdtContent>
              <w:p w14:paraId="40FD77DF" w14:textId="77777777" w:rsidR="001C04FA" w:rsidRPr="00DA230E" w:rsidRDefault="001C04FA" w:rsidP="001C04FA">
                <w:pPr>
                  <w:pStyle w:val="Heading3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HOBBIES</w:t>
                </w:r>
              </w:p>
            </w:sdtContent>
          </w:sdt>
          <w:p w14:paraId="56EC89BD" w14:textId="706894B8" w:rsidR="001C04FA" w:rsidRPr="00DA230E" w:rsidRDefault="001C04FA" w:rsidP="001C04FA">
            <w:pPr>
              <w:rPr>
                <w:lang w:val="en-GB"/>
              </w:rPr>
            </w:pPr>
            <w:r>
              <w:rPr>
                <w:lang w:val="en-GB"/>
              </w:rPr>
              <w:t>Learning new languages</w:t>
            </w:r>
          </w:p>
          <w:p w14:paraId="4B6D0ECC" w14:textId="1C75AF8C" w:rsidR="001C04FA" w:rsidRPr="00DA230E" w:rsidRDefault="001C04FA" w:rsidP="001C04FA">
            <w:pPr>
              <w:rPr>
                <w:lang w:val="en-GB"/>
              </w:rPr>
            </w:pPr>
            <w:r>
              <w:rPr>
                <w:lang w:val="en-GB"/>
              </w:rPr>
              <w:t xml:space="preserve">Reading </w:t>
            </w:r>
          </w:p>
          <w:p w14:paraId="31DD7A9B" w14:textId="507FCEF2" w:rsidR="001C04FA" w:rsidRPr="00DA230E" w:rsidRDefault="001C04FA" w:rsidP="001C04FA">
            <w:pPr>
              <w:rPr>
                <w:lang w:val="en-GB"/>
              </w:rPr>
            </w:pPr>
            <w:r>
              <w:rPr>
                <w:lang w:val="en-GB"/>
              </w:rPr>
              <w:t xml:space="preserve">Meeting new people </w:t>
            </w:r>
          </w:p>
          <w:p w14:paraId="18B565A0" w14:textId="0B85E33B" w:rsidR="001C04FA" w:rsidRPr="00DA230E" w:rsidRDefault="001C04FA" w:rsidP="001C04FA">
            <w:pPr>
              <w:rPr>
                <w:lang w:val="en-GB"/>
              </w:rPr>
            </w:pPr>
            <w:r>
              <w:rPr>
                <w:lang w:val="en-GB"/>
              </w:rPr>
              <w:t xml:space="preserve">Fitness classes </w:t>
            </w:r>
          </w:p>
        </w:tc>
        <w:tc>
          <w:tcPr>
            <w:tcW w:w="720" w:type="dxa"/>
          </w:tcPr>
          <w:p w14:paraId="02087263" w14:textId="77777777" w:rsidR="001C04FA" w:rsidRPr="00DA230E" w:rsidRDefault="001C04FA" w:rsidP="001C04FA">
            <w:pPr>
              <w:tabs>
                <w:tab w:val="left" w:pos="990"/>
              </w:tabs>
              <w:rPr>
                <w:lang w:val="en-GB"/>
              </w:rPr>
            </w:pPr>
          </w:p>
        </w:tc>
        <w:tc>
          <w:tcPr>
            <w:tcW w:w="6170" w:type="dxa"/>
          </w:tcPr>
          <w:sdt>
            <w:sdtPr>
              <w:rPr>
                <w:lang w:val="en-GB"/>
              </w:rPr>
              <w:id w:val="1049110328"/>
              <w:placeholder>
                <w:docPart w:val="69D563749813417E9B60B4BBE5C38C3E"/>
              </w:placeholder>
              <w:temporary/>
              <w:showingPlcHdr/>
              <w15:appearance w15:val="hidden"/>
            </w:sdtPr>
            <w:sdtContent>
              <w:p w14:paraId="1918E97A" w14:textId="77777777" w:rsidR="001C04FA" w:rsidRPr="00DA230E" w:rsidRDefault="001C04FA" w:rsidP="004F5E27">
                <w:pPr>
                  <w:pStyle w:val="Heading2"/>
                  <w:jc w:val="both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EDUCATION</w:t>
                </w:r>
              </w:p>
            </w:sdtContent>
          </w:sdt>
          <w:p w14:paraId="58A22B66" w14:textId="56B07281" w:rsidR="001C04FA" w:rsidRPr="00DA230E" w:rsidRDefault="001C04FA" w:rsidP="004F5E27">
            <w:pPr>
              <w:jc w:val="both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The TEFL Academy, Level 5 – </w:t>
            </w:r>
            <w:r w:rsidR="004F5E27">
              <w:rPr>
                <w:b/>
                <w:lang w:val="en-GB"/>
              </w:rPr>
              <w:t>168-hour</w:t>
            </w:r>
            <w:r>
              <w:rPr>
                <w:b/>
                <w:lang w:val="en-GB"/>
              </w:rPr>
              <w:t xml:space="preserve"> TEFL Certificate – MERIT </w:t>
            </w:r>
          </w:p>
          <w:p w14:paraId="6067DBAB" w14:textId="77777777" w:rsidR="001C04FA" w:rsidRDefault="001C04FA" w:rsidP="004F5E27">
            <w:pPr>
              <w:pStyle w:val="Date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September 2024 – October 2024 </w:t>
            </w:r>
          </w:p>
          <w:p w14:paraId="0B631361" w14:textId="77777777" w:rsidR="001C04FA" w:rsidRDefault="001C04FA" w:rsidP="004F5E27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Created lessons for a variety of levels from pre-intermediate to advanced. </w:t>
            </w:r>
          </w:p>
          <w:p w14:paraId="72EB250F" w14:textId="77777777" w:rsidR="001C04FA" w:rsidRDefault="001C04FA" w:rsidP="004F5E27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Material and resource creation, utilising the internet. </w:t>
            </w:r>
          </w:p>
          <w:p w14:paraId="41F9B2D3" w14:textId="77777777" w:rsidR="001C04FA" w:rsidRDefault="001C04FA" w:rsidP="004F5E27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English grammar and how to teach the essential language. </w:t>
            </w:r>
          </w:p>
          <w:p w14:paraId="234E2497" w14:textId="77777777" w:rsidR="001C04FA" w:rsidRDefault="001C04FA" w:rsidP="004F5E27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Needs analysis and teaching in different situations. </w:t>
            </w:r>
          </w:p>
          <w:p w14:paraId="07DE89D4" w14:textId="77777777" w:rsidR="001C04FA" w:rsidRPr="000B2806" w:rsidRDefault="001C04FA" w:rsidP="004F5E27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Classroom management and teaching techniques. </w:t>
            </w:r>
          </w:p>
          <w:p w14:paraId="7F5A3CBD" w14:textId="77777777" w:rsidR="001C04FA" w:rsidRPr="00DA230E" w:rsidRDefault="001C04FA" w:rsidP="004F5E27">
            <w:pPr>
              <w:jc w:val="both"/>
              <w:rPr>
                <w:lang w:val="en-GB"/>
              </w:rPr>
            </w:pPr>
          </w:p>
          <w:p w14:paraId="43D91DBD" w14:textId="77777777" w:rsidR="001C04FA" w:rsidRPr="00DA230E" w:rsidRDefault="001C04FA" w:rsidP="004F5E27">
            <w:pPr>
              <w:jc w:val="both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University of Glasgow, MSc Russian, East European &amp; Eurasian Studies </w:t>
            </w:r>
          </w:p>
          <w:p w14:paraId="7B56B7E5" w14:textId="77777777" w:rsidR="001C04FA" w:rsidRPr="00DA230E" w:rsidRDefault="001C04FA" w:rsidP="004F5E27">
            <w:pPr>
              <w:pStyle w:val="Date"/>
              <w:jc w:val="both"/>
              <w:rPr>
                <w:lang w:val="en-GB"/>
              </w:rPr>
            </w:pPr>
            <w:r>
              <w:rPr>
                <w:lang w:val="en-GB"/>
              </w:rPr>
              <w:t>2020 – 2021</w:t>
            </w:r>
          </w:p>
          <w:p w14:paraId="48D9BD09" w14:textId="77777777" w:rsidR="001C04FA" w:rsidRDefault="001C04FA" w:rsidP="004F5E27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Advanced knowledge of the key issues that have regulated social, economic and political transitions in Russia, Central and Eastern Europe and Eurasia. </w:t>
            </w:r>
          </w:p>
          <w:p w14:paraId="6435CB06" w14:textId="0490055D" w:rsidR="001C04FA" w:rsidRDefault="001C04FA" w:rsidP="004F5E27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Ability to analyse and critically evaluate key social science approaches and concepts in comparative analysis, focusing on societies in the region. </w:t>
            </w:r>
          </w:p>
          <w:p w14:paraId="7EBA8D54" w14:textId="77777777" w:rsidR="001C04FA" w:rsidRDefault="001C04FA" w:rsidP="004F5E27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Critically evaluate material from a wide range of sources and consider the different ways it can be interpreted. </w:t>
            </w:r>
          </w:p>
          <w:p w14:paraId="55CCBBC9" w14:textId="77777777" w:rsidR="001C04FA" w:rsidRDefault="001C04FA" w:rsidP="004F5E27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Intensive Russian language course. </w:t>
            </w:r>
          </w:p>
          <w:p w14:paraId="2A4CF9FE" w14:textId="77777777" w:rsidR="001C04FA" w:rsidRDefault="001C04FA" w:rsidP="004F5E27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Solid understanding of the practical aspects of carrying out research. </w:t>
            </w:r>
          </w:p>
          <w:p w14:paraId="661F554B" w14:textId="77777777" w:rsidR="001C04FA" w:rsidRDefault="001C04FA" w:rsidP="004F5E27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Ability to research and present findings clearly and coherently. </w:t>
            </w:r>
          </w:p>
          <w:p w14:paraId="5B181E26" w14:textId="77777777" w:rsidR="001C04FA" w:rsidRDefault="001C04FA" w:rsidP="004F5E27">
            <w:pPr>
              <w:jc w:val="both"/>
              <w:rPr>
                <w:b/>
                <w:lang w:val="en-GB"/>
              </w:rPr>
            </w:pPr>
            <w:r>
              <w:rPr>
                <w:b/>
                <w:lang w:val="en-GB"/>
              </w:rPr>
              <w:t>Queen Margaret University, BS (Hons) Business Management with Marketing (1</w:t>
            </w:r>
            <w:r w:rsidRPr="0041063A">
              <w:rPr>
                <w:b/>
                <w:vertAlign w:val="superscript"/>
                <w:lang w:val="en-GB"/>
              </w:rPr>
              <w:t>st</w:t>
            </w:r>
            <w:r>
              <w:rPr>
                <w:b/>
                <w:lang w:val="en-GB"/>
              </w:rPr>
              <w:t xml:space="preserve"> Class). </w:t>
            </w:r>
          </w:p>
          <w:p w14:paraId="474973F7" w14:textId="77777777" w:rsidR="001C04FA" w:rsidRPr="00DA230E" w:rsidRDefault="001C04FA" w:rsidP="004F5E27">
            <w:pPr>
              <w:pStyle w:val="Date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2017 – 2020 </w:t>
            </w:r>
          </w:p>
          <w:p w14:paraId="67F2B49A" w14:textId="77777777" w:rsidR="001C04FA" w:rsidRDefault="001C04FA" w:rsidP="004F5E27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Comprehensive knowledge of the key concepts relating to international marketing through the exploration of contemporary issues that affect businesses and management across borders. </w:t>
            </w:r>
          </w:p>
          <w:p w14:paraId="65076B09" w14:textId="77777777" w:rsidR="001C04FA" w:rsidRDefault="001C04FA" w:rsidP="004F5E27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Critical awareness of the nature and processes of managing and leading change. </w:t>
            </w:r>
          </w:p>
          <w:p w14:paraId="68A2121B" w14:textId="77777777" w:rsidR="001C04FA" w:rsidRDefault="001C04FA" w:rsidP="004F5E27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Comprehension of fundamental, contemporary strategic theories and concepts. </w:t>
            </w:r>
          </w:p>
          <w:p w14:paraId="2C9D8DD8" w14:textId="77777777" w:rsidR="001C04FA" w:rsidRDefault="001C04FA" w:rsidP="004F5E27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Ability to critically analyse potential strategies, as to their suitability and applicability given commercial conditions. </w:t>
            </w:r>
          </w:p>
          <w:p w14:paraId="335770DC" w14:textId="77777777" w:rsidR="001C04FA" w:rsidRPr="00DA230E" w:rsidRDefault="001C04FA" w:rsidP="004F5E27">
            <w:pPr>
              <w:jc w:val="both"/>
              <w:rPr>
                <w:b/>
                <w:lang w:val="en-GB"/>
              </w:rPr>
            </w:pPr>
          </w:p>
          <w:p w14:paraId="3C917626" w14:textId="77777777" w:rsidR="001C04FA" w:rsidRDefault="001C04FA" w:rsidP="004F5E27">
            <w:pPr>
              <w:jc w:val="both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Inverkeithing High School, Fife, Scotland, UK </w:t>
            </w:r>
          </w:p>
          <w:p w14:paraId="336E5B8F" w14:textId="77777777" w:rsidR="001C04FA" w:rsidRDefault="001C04FA" w:rsidP="004F5E27">
            <w:pPr>
              <w:jc w:val="both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2010 – 2016 </w:t>
            </w:r>
          </w:p>
          <w:p w14:paraId="2BBB48EE" w14:textId="77777777" w:rsidR="001C04FA" w:rsidRPr="0041063A" w:rsidRDefault="001C04FA" w:rsidP="004F5E27">
            <w:pPr>
              <w:jc w:val="both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5 Highers: French, German, Spanish, English &amp; History. </w:t>
            </w:r>
          </w:p>
          <w:p w14:paraId="062B3DFD" w14:textId="013F3EC1" w:rsidR="001C04FA" w:rsidRPr="00DA230E" w:rsidRDefault="001C04FA" w:rsidP="004F5E27">
            <w:pPr>
              <w:jc w:val="both"/>
              <w:rPr>
                <w:lang w:val="en-GB"/>
              </w:rPr>
            </w:pPr>
          </w:p>
          <w:sdt>
            <w:sdtPr>
              <w:rPr>
                <w:lang w:val="en-GB"/>
              </w:rPr>
              <w:id w:val="1001553383"/>
              <w:placeholder>
                <w:docPart w:val="E4EE9BB51E174FF991EB78CF7856355A"/>
              </w:placeholder>
              <w:temporary/>
              <w:showingPlcHdr/>
              <w15:appearance w15:val="hidden"/>
            </w:sdtPr>
            <w:sdtContent>
              <w:p w14:paraId="43F5B41A" w14:textId="77777777" w:rsidR="001C04FA" w:rsidRPr="00DA230E" w:rsidRDefault="001C04FA" w:rsidP="004F5E27">
                <w:pPr>
                  <w:pStyle w:val="Heading2"/>
                  <w:jc w:val="both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WORK EXPERIENCE</w:t>
                </w:r>
              </w:p>
            </w:sdtContent>
          </w:sdt>
          <w:p w14:paraId="77F7868E" w14:textId="77777777" w:rsidR="001C04FA" w:rsidRPr="00DA230E" w:rsidRDefault="001C04FA" w:rsidP="004F5E27">
            <w:pPr>
              <w:jc w:val="both"/>
              <w:rPr>
                <w:bCs/>
                <w:lang w:val="en-GB"/>
              </w:rPr>
            </w:pPr>
            <w:r>
              <w:rPr>
                <w:b/>
                <w:lang w:val="en-GB"/>
              </w:rPr>
              <w:t>Scottish Parliament [Junior Researcher – Senior Research &amp; Communications Officer – Head of Office]</w:t>
            </w:r>
          </w:p>
          <w:p w14:paraId="6DF1EDFE" w14:textId="77777777" w:rsidR="001C04FA" w:rsidRPr="00DA230E" w:rsidRDefault="001C04FA" w:rsidP="004F5E27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October 2021 </w:t>
            </w:r>
            <w:r>
              <w:rPr>
                <w:lang w:val="en-GB" w:bidi="en-GB"/>
              </w:rPr>
              <w:t>– September 2024</w:t>
            </w:r>
          </w:p>
          <w:p w14:paraId="75442594" w14:textId="77777777" w:rsidR="001C04FA" w:rsidRDefault="001C04FA" w:rsidP="004F5E27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Analysing, evaluating and interpreting data and statistics. </w:t>
            </w:r>
          </w:p>
          <w:p w14:paraId="526285CB" w14:textId="77777777" w:rsidR="001C04FA" w:rsidRDefault="001C04FA" w:rsidP="004F5E27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Preparing and delivering regular briefings on policy issues. </w:t>
            </w:r>
          </w:p>
          <w:p w14:paraId="28B38D4C" w14:textId="77777777" w:rsidR="001C04FA" w:rsidRDefault="001C04FA" w:rsidP="004F5E27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Responding to all incoming correspondence while professionally managing each inquiry within agreed timescales. </w:t>
            </w:r>
          </w:p>
          <w:p w14:paraId="0B405A34" w14:textId="77777777" w:rsidR="001C04FA" w:rsidRDefault="001C04FA" w:rsidP="004F5E27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Responsible for drafting parliamentary speeches and questions for a Member of the Scottish Parliament (MSP). </w:t>
            </w:r>
          </w:p>
          <w:p w14:paraId="3ED13C35" w14:textId="77777777" w:rsidR="001C04FA" w:rsidRDefault="001C04FA" w:rsidP="004F5E27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Drafting written correspondence for a member of the Scottish Parliament. </w:t>
            </w:r>
          </w:p>
          <w:p w14:paraId="7BFF8362" w14:textId="77777777" w:rsidR="001C04FA" w:rsidRDefault="001C04FA" w:rsidP="004F5E27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>Responsible for the content, monitoring and promotion on social media in line with the aims of the MSP.</w:t>
            </w:r>
          </w:p>
          <w:p w14:paraId="14604768" w14:textId="77777777" w:rsidR="001C04FA" w:rsidRDefault="001C04FA" w:rsidP="004F5E27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Assist with organising events and meetings. </w:t>
            </w:r>
          </w:p>
          <w:p w14:paraId="4CA01D8C" w14:textId="77777777" w:rsidR="001C04FA" w:rsidRPr="0041063A" w:rsidRDefault="001C04FA" w:rsidP="004F5E27">
            <w:pPr>
              <w:pStyle w:val="ListParagraph"/>
              <w:numPr>
                <w:ilvl w:val="0"/>
                <w:numId w:val="3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Coordinating, tracking and monitoring the handling of inquiries and ensuring they are dealt with in a timely and professional manner. </w:t>
            </w:r>
          </w:p>
          <w:p w14:paraId="359A699D" w14:textId="77777777" w:rsidR="001C04FA" w:rsidRPr="00DA230E" w:rsidRDefault="001C04FA" w:rsidP="004F5E27">
            <w:pPr>
              <w:jc w:val="both"/>
              <w:rPr>
                <w:lang w:val="en-GB"/>
              </w:rPr>
            </w:pPr>
          </w:p>
          <w:p w14:paraId="7FD27922" w14:textId="77777777" w:rsidR="001C04FA" w:rsidRPr="00DA230E" w:rsidRDefault="001C04FA" w:rsidP="004F5E27">
            <w:pPr>
              <w:jc w:val="both"/>
              <w:rPr>
                <w:bCs/>
                <w:lang w:val="en-GB"/>
              </w:rPr>
            </w:pPr>
            <w:r>
              <w:rPr>
                <w:b/>
                <w:lang w:val="en-GB"/>
              </w:rPr>
              <w:t xml:space="preserve">University of Glasgow, Class Representative </w:t>
            </w:r>
          </w:p>
          <w:p w14:paraId="487E0A08" w14:textId="77777777" w:rsidR="001C04FA" w:rsidRPr="00DA230E" w:rsidRDefault="001C04FA" w:rsidP="004F5E27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September 2020 – June 2021 </w:t>
            </w:r>
          </w:p>
          <w:p w14:paraId="2653B857" w14:textId="64704FD9" w:rsidR="001C04FA" w:rsidRDefault="00FD2737" w:rsidP="004F5E27">
            <w:pPr>
              <w:pStyle w:val="ListParagraph"/>
              <w:numPr>
                <w:ilvl w:val="0"/>
                <w:numId w:val="4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>I</w:t>
            </w:r>
            <w:r w:rsidR="001C04FA">
              <w:rPr>
                <w:lang w:val="en-GB"/>
              </w:rPr>
              <w:t>mprove</w:t>
            </w:r>
            <w:r>
              <w:rPr>
                <w:lang w:val="en-GB"/>
              </w:rPr>
              <w:t>d</w:t>
            </w:r>
            <w:r w:rsidR="001C04FA">
              <w:rPr>
                <w:lang w:val="en-GB"/>
              </w:rPr>
              <w:t xml:space="preserve"> the student learning experience in partnership with the university and student representative council by helping create solutions to problems. </w:t>
            </w:r>
          </w:p>
          <w:p w14:paraId="74D39680" w14:textId="711EE23C" w:rsidR="001C04FA" w:rsidRDefault="001C04FA" w:rsidP="004F5E27">
            <w:pPr>
              <w:pStyle w:val="ListParagraph"/>
              <w:numPr>
                <w:ilvl w:val="0"/>
                <w:numId w:val="4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>Represent</w:t>
            </w:r>
            <w:r w:rsidR="00FD2737">
              <w:rPr>
                <w:lang w:val="en-GB"/>
              </w:rPr>
              <w:t>ed</w:t>
            </w:r>
            <w:r>
              <w:rPr>
                <w:lang w:val="en-GB"/>
              </w:rPr>
              <w:t xml:space="preserve"> my peers’ views and opinions on all matters relating to learning and teaching. </w:t>
            </w:r>
          </w:p>
          <w:p w14:paraId="7441B5D7" w14:textId="48DA1766" w:rsidR="001C04FA" w:rsidRDefault="001C04FA" w:rsidP="004F5E27">
            <w:pPr>
              <w:pStyle w:val="ListParagraph"/>
              <w:numPr>
                <w:ilvl w:val="0"/>
                <w:numId w:val="4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>Provide</w:t>
            </w:r>
            <w:r w:rsidR="00FD2737">
              <w:rPr>
                <w:lang w:val="en-GB"/>
              </w:rPr>
              <w:t>d</w:t>
            </w:r>
            <w:r>
              <w:rPr>
                <w:lang w:val="en-GB"/>
              </w:rPr>
              <w:t xml:space="preserve"> positi</w:t>
            </w:r>
            <w:r w:rsidR="00FD2737">
              <w:rPr>
                <w:lang w:val="en-GB"/>
              </w:rPr>
              <w:t>ve</w:t>
            </w:r>
            <w:r>
              <w:rPr>
                <w:lang w:val="en-GB"/>
              </w:rPr>
              <w:t xml:space="preserve"> feedback and constructive criticism to staff. </w:t>
            </w:r>
          </w:p>
          <w:p w14:paraId="17E9F75D" w14:textId="28553BB2" w:rsidR="001C04FA" w:rsidRPr="006C1C10" w:rsidRDefault="001C04FA" w:rsidP="004F5E27">
            <w:pPr>
              <w:pStyle w:val="ListParagraph"/>
              <w:numPr>
                <w:ilvl w:val="0"/>
                <w:numId w:val="4"/>
              </w:numPr>
              <w:jc w:val="both"/>
              <w:rPr>
                <w:lang w:val="en-GB"/>
              </w:rPr>
            </w:pPr>
            <w:r>
              <w:rPr>
                <w:lang w:val="en-GB"/>
              </w:rPr>
              <w:t>Act</w:t>
            </w:r>
            <w:r w:rsidR="00FD2737">
              <w:rPr>
                <w:lang w:val="en-GB"/>
              </w:rPr>
              <w:t>ed</w:t>
            </w:r>
            <w:r>
              <w:rPr>
                <w:lang w:val="en-GB"/>
              </w:rPr>
              <w:t xml:space="preserve"> as a communication channel between staff and students. </w:t>
            </w:r>
            <w:r w:rsidRPr="006C1C10">
              <w:rPr>
                <w:lang w:val="en-GB" w:bidi="en-GB"/>
              </w:rPr>
              <w:t xml:space="preserve"> </w:t>
            </w:r>
          </w:p>
          <w:p w14:paraId="3E49D2E9" w14:textId="77777777" w:rsidR="001C04FA" w:rsidRPr="00DA230E" w:rsidRDefault="001C04FA" w:rsidP="004F5E27">
            <w:pPr>
              <w:jc w:val="both"/>
              <w:rPr>
                <w:lang w:val="en-GB"/>
              </w:rPr>
            </w:pPr>
          </w:p>
          <w:p w14:paraId="312CFB27" w14:textId="3AC27DBB" w:rsidR="001C04FA" w:rsidRPr="00DA230E" w:rsidRDefault="001C04FA" w:rsidP="004F5E27">
            <w:pPr>
              <w:pStyle w:val="Heading2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References </w:t>
            </w:r>
          </w:p>
          <w:p w14:paraId="25ABDE16" w14:textId="7AF02B22" w:rsidR="001C04FA" w:rsidRPr="00DA230E" w:rsidRDefault="004F5E27" w:rsidP="004F5E27">
            <w:pPr>
              <w:jc w:val="both"/>
              <w:rPr>
                <w:color w:val="FFFFFF" w:themeColor="background1"/>
                <w:lang w:val="en-GB"/>
              </w:rPr>
            </w:pPr>
            <w:r w:rsidRPr="006C1C10">
              <w:rPr>
                <w:noProof/>
                <w:color w:val="FFFFFF" w:themeColor="background1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AB3AE69" wp14:editId="0A36E4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186690</wp:posOffset>
                      </wp:positionV>
                      <wp:extent cx="3738245" cy="1171575"/>
                      <wp:effectExtent l="0" t="0" r="1460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824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D66FA1" w14:textId="77777777" w:rsidR="004F5E27" w:rsidRPr="006C1C10" w:rsidRDefault="004F5E27" w:rsidP="004F5E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6C1C10">
                                    <w:rPr>
                                      <w:b/>
                                      <w:bCs/>
                                    </w:rPr>
                                    <w:t>Daniel Hale</w:t>
                                  </w:r>
                                </w:p>
                                <w:p w14:paraId="4F8539FF" w14:textId="77777777" w:rsidR="004F5E27" w:rsidRDefault="004F5E27" w:rsidP="004F5E27">
                                  <w:r>
                                    <w:t xml:space="preserve">Former Line Manager at the Scottish Parliament </w:t>
                                  </w:r>
                                </w:p>
                                <w:p w14:paraId="450EC28E" w14:textId="77777777" w:rsidR="004F5E27" w:rsidRPr="00064DB8" w:rsidRDefault="004F5E27" w:rsidP="004F5E27">
                                  <w:r w:rsidRPr="00064DB8">
                                    <w:t>07923830818</w:t>
                                  </w:r>
                                </w:p>
                                <w:p w14:paraId="624A9009" w14:textId="77777777" w:rsidR="004F5E27" w:rsidRDefault="004F5E27" w:rsidP="004F5E27"/>
                                <w:p w14:paraId="618489ED" w14:textId="77777777" w:rsidR="004F5E27" w:rsidRPr="006C1C10" w:rsidRDefault="004F5E27" w:rsidP="004F5E2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6C1C10">
                                    <w:rPr>
                                      <w:b/>
                                      <w:bCs/>
                                    </w:rPr>
                                    <w:t xml:space="preserve">Pam Gosal MBE MSP </w:t>
                                  </w:r>
                                </w:p>
                                <w:p w14:paraId="34AC2F13" w14:textId="77777777" w:rsidR="004F5E27" w:rsidRDefault="004F5E27" w:rsidP="004F5E27">
                                  <w:r>
                                    <w:t xml:space="preserve">Member of the Scottish Parliament </w:t>
                                  </w:r>
                                </w:p>
                                <w:p w14:paraId="4C96CDE8" w14:textId="77777777" w:rsidR="004F5E27" w:rsidRDefault="004F5E27" w:rsidP="004F5E27">
                                  <w:hyperlink r:id="rId12" w:history="1">
                                    <w:r w:rsidRPr="00570131">
                                      <w:rPr>
                                        <w:rStyle w:val="Hyperlink"/>
                                      </w:rPr>
                                      <w:t>Pam.Gosal.MSP@parliament.scot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B3AE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14.7pt;width:294.35pt;height:9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">
                      <v:textbox>
                        <w:txbxContent>
                          <w:p w14:paraId="3AD66FA1" w14:textId="77777777" w:rsidR="004F5E27" w:rsidRPr="006C1C10" w:rsidRDefault="004F5E27" w:rsidP="004F5E2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1C10">
                              <w:rPr>
                                <w:b/>
                                <w:bCs/>
                              </w:rPr>
                              <w:t>Daniel Hale</w:t>
                            </w:r>
                          </w:p>
                          <w:p w14:paraId="4F8539FF" w14:textId="77777777" w:rsidR="004F5E27" w:rsidRDefault="004F5E27" w:rsidP="004F5E27">
                            <w:r>
                              <w:t xml:space="preserve">Former Line Manager at the Scottish Parliament </w:t>
                            </w:r>
                          </w:p>
                          <w:p w14:paraId="450EC28E" w14:textId="77777777" w:rsidR="004F5E27" w:rsidRPr="00064DB8" w:rsidRDefault="004F5E27" w:rsidP="004F5E27">
                            <w:r w:rsidRPr="00064DB8">
                              <w:t>07923830818</w:t>
                            </w:r>
                          </w:p>
                          <w:p w14:paraId="624A9009" w14:textId="77777777" w:rsidR="004F5E27" w:rsidRDefault="004F5E27" w:rsidP="004F5E27"/>
                          <w:p w14:paraId="618489ED" w14:textId="77777777" w:rsidR="004F5E27" w:rsidRPr="006C1C10" w:rsidRDefault="004F5E27" w:rsidP="004F5E2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1C10">
                              <w:rPr>
                                <w:b/>
                                <w:bCs/>
                              </w:rPr>
                              <w:t xml:space="preserve">Pam Gosal MBE MSP </w:t>
                            </w:r>
                          </w:p>
                          <w:p w14:paraId="34AC2F13" w14:textId="77777777" w:rsidR="004F5E27" w:rsidRDefault="004F5E27" w:rsidP="004F5E27">
                            <w:r>
                              <w:t xml:space="preserve">Member of the Scottish Parliament </w:t>
                            </w:r>
                          </w:p>
                          <w:p w14:paraId="4C96CDE8" w14:textId="77777777" w:rsidR="004F5E27" w:rsidRDefault="004F5E27" w:rsidP="004F5E27">
                            <w:hyperlink r:id="rId13" w:history="1">
                              <w:r w:rsidRPr="00570131">
                                <w:rPr>
                                  <w:rStyle w:val="Hyperlink"/>
                                </w:rPr>
                                <w:t>Pam.Gosal.MSP@parliament.scot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CAA8FB5" w14:textId="77777777" w:rsidR="00072E7F" w:rsidRPr="00DA230E" w:rsidRDefault="00072E7F" w:rsidP="000C45FF">
      <w:pPr>
        <w:tabs>
          <w:tab w:val="left" w:pos="990"/>
        </w:tabs>
        <w:rPr>
          <w:lang w:val="en-GB"/>
        </w:rPr>
      </w:pPr>
    </w:p>
    <w:sectPr w:rsidR="00072E7F" w:rsidRPr="00DA230E" w:rsidSect="00CD7668">
      <w:headerReference w:type="default" r:id="rId14"/>
      <w:pgSz w:w="11906" w:h="16838" w:code="9"/>
      <w:pgMar w:top="1418" w:right="680" w:bottom="720" w:left="720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B74D36" w14:textId="77777777" w:rsidR="00BA0518" w:rsidRDefault="00BA0518" w:rsidP="000C45FF">
      <w:r>
        <w:separator/>
      </w:r>
    </w:p>
  </w:endnote>
  <w:endnote w:type="continuationSeparator" w:id="0">
    <w:p w14:paraId="24A53E3B" w14:textId="77777777" w:rsidR="00BA0518" w:rsidRDefault="00BA051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53775F" w14:textId="77777777" w:rsidR="00BA0518" w:rsidRDefault="00BA0518" w:rsidP="000C45FF">
      <w:r>
        <w:separator/>
      </w:r>
    </w:p>
  </w:footnote>
  <w:footnote w:type="continuationSeparator" w:id="0">
    <w:p w14:paraId="62C48777" w14:textId="77777777" w:rsidR="00BA0518" w:rsidRDefault="00BA051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7F85E" w14:textId="77777777" w:rsidR="000C45FF" w:rsidRDefault="000C45FF">
    <w:pPr>
      <w:pStyle w:val="Header"/>
    </w:pPr>
    <w:r>
      <w:rPr>
        <w:noProof/>
        <w:lang w:val="en-GB" w:bidi="en-GB"/>
      </w:rPr>
      <w:drawing>
        <wp:anchor distT="0" distB="0" distL="114300" distR="114300" simplePos="0" relativeHeight="251658240" behindDoc="1" locked="0" layoutInCell="1" allowOverlap="1" wp14:anchorId="6B8933F8" wp14:editId="099B8F9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22" name="Graphic 22" descr="decorative el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16C68"/>
    <w:multiLevelType w:val="hybridMultilevel"/>
    <w:tmpl w:val="4B740EB8"/>
    <w:lvl w:ilvl="0" w:tplc="63F4F976">
      <w:start w:val="168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72C85"/>
    <w:multiLevelType w:val="hybridMultilevel"/>
    <w:tmpl w:val="627A54F0"/>
    <w:lvl w:ilvl="0" w:tplc="63F4F976">
      <w:start w:val="168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C6B71"/>
    <w:multiLevelType w:val="hybridMultilevel"/>
    <w:tmpl w:val="3168CDC8"/>
    <w:lvl w:ilvl="0" w:tplc="63F4F976">
      <w:start w:val="168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C79AF"/>
    <w:multiLevelType w:val="hybridMultilevel"/>
    <w:tmpl w:val="F0CA1728"/>
    <w:lvl w:ilvl="0" w:tplc="63F4F976">
      <w:start w:val="168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522335">
    <w:abstractNumId w:val="0"/>
  </w:num>
  <w:num w:numId="2" w16cid:durableId="295717421">
    <w:abstractNumId w:val="3"/>
  </w:num>
  <w:num w:numId="3" w16cid:durableId="65105830">
    <w:abstractNumId w:val="1"/>
  </w:num>
  <w:num w:numId="4" w16cid:durableId="738167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FA"/>
    <w:rsid w:val="00036450"/>
    <w:rsid w:val="00072E7F"/>
    <w:rsid w:val="000C45FF"/>
    <w:rsid w:val="000E3FD1"/>
    <w:rsid w:val="00104434"/>
    <w:rsid w:val="00112054"/>
    <w:rsid w:val="001525E1"/>
    <w:rsid w:val="00180329"/>
    <w:rsid w:val="0019001F"/>
    <w:rsid w:val="001A74A5"/>
    <w:rsid w:val="001B2ABD"/>
    <w:rsid w:val="001C04FA"/>
    <w:rsid w:val="001E0391"/>
    <w:rsid w:val="001E1759"/>
    <w:rsid w:val="001F1ECC"/>
    <w:rsid w:val="002400EB"/>
    <w:rsid w:val="00256CF7"/>
    <w:rsid w:val="00276BA7"/>
    <w:rsid w:val="0030481B"/>
    <w:rsid w:val="0037121F"/>
    <w:rsid w:val="004071FC"/>
    <w:rsid w:val="00445947"/>
    <w:rsid w:val="004813B3"/>
    <w:rsid w:val="00496591"/>
    <w:rsid w:val="004C63E4"/>
    <w:rsid w:val="004D0FB6"/>
    <w:rsid w:val="004D3011"/>
    <w:rsid w:val="004F5E27"/>
    <w:rsid w:val="005163F5"/>
    <w:rsid w:val="005262AC"/>
    <w:rsid w:val="005E39D5"/>
    <w:rsid w:val="00600670"/>
    <w:rsid w:val="00607754"/>
    <w:rsid w:val="0062123A"/>
    <w:rsid w:val="00646E75"/>
    <w:rsid w:val="006771D0"/>
    <w:rsid w:val="00715FCB"/>
    <w:rsid w:val="00743101"/>
    <w:rsid w:val="007867A0"/>
    <w:rsid w:val="00792085"/>
    <w:rsid w:val="007927F5"/>
    <w:rsid w:val="00802CA0"/>
    <w:rsid w:val="008C6ACE"/>
    <w:rsid w:val="009742BE"/>
    <w:rsid w:val="009A016A"/>
    <w:rsid w:val="00A2118D"/>
    <w:rsid w:val="00A7770C"/>
    <w:rsid w:val="00AD76E2"/>
    <w:rsid w:val="00B20152"/>
    <w:rsid w:val="00B70850"/>
    <w:rsid w:val="00BA0518"/>
    <w:rsid w:val="00BC6150"/>
    <w:rsid w:val="00C066B6"/>
    <w:rsid w:val="00C37BA1"/>
    <w:rsid w:val="00C4674C"/>
    <w:rsid w:val="00C506CF"/>
    <w:rsid w:val="00C667C6"/>
    <w:rsid w:val="00C72BED"/>
    <w:rsid w:val="00C9578B"/>
    <w:rsid w:val="00CD7668"/>
    <w:rsid w:val="00D2522B"/>
    <w:rsid w:val="00D5459D"/>
    <w:rsid w:val="00DA230E"/>
    <w:rsid w:val="00DD172A"/>
    <w:rsid w:val="00E25A26"/>
    <w:rsid w:val="00E4381A"/>
    <w:rsid w:val="00E55D74"/>
    <w:rsid w:val="00E96B83"/>
    <w:rsid w:val="00ED5143"/>
    <w:rsid w:val="00F60274"/>
    <w:rsid w:val="00F77FB9"/>
    <w:rsid w:val="00FB068F"/>
    <w:rsid w:val="00FD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89A9E"/>
  <w14:defaultImageDpi w14:val="32767"/>
  <w15:chartTrackingRefBased/>
  <w15:docId w15:val="{89F2EF30-C739-4557-9955-2DE080F5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C37BA1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C37BA1"/>
    <w:rPr>
      <w:color w:val="DD8047" w:themeColor="accent2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paragraph" w:styleId="ListParagraph">
    <w:name w:val="List Paragraph"/>
    <w:basedOn w:val="Normal"/>
    <w:uiPriority w:val="34"/>
    <w:semiHidden/>
    <w:qFormat/>
    <w:rsid w:val="001C0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am.Gosal.MSP@parliament.sco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am.Gosal.MSP@parliament.sco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cey.mckinlay.DVL\AppData\Roaming\Microsoft\Templates\Blue%20grey%20C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57A433840EB4738878C5E015C427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FCF57-495D-47EC-BF0E-A375630CFDCF}"/>
      </w:docPartPr>
      <w:docPartBody>
        <w:p w:rsidR="007C7008" w:rsidRDefault="00765997" w:rsidP="00765997">
          <w:pPr>
            <w:pStyle w:val="557A433840EB4738878C5E015C42727A"/>
          </w:pPr>
          <w:r w:rsidRPr="00DA230E">
            <w:rPr>
              <w:lang w:bidi="en-GB"/>
            </w:rPr>
            <w:t>Profile</w:t>
          </w:r>
        </w:p>
      </w:docPartBody>
    </w:docPart>
    <w:docPart>
      <w:docPartPr>
        <w:name w:val="1871C1AC125F4021B6CBEF3C8FB90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D2E01-CBAD-4E4D-B90F-E917A4C93FCA}"/>
      </w:docPartPr>
      <w:docPartBody>
        <w:p w:rsidR="007C7008" w:rsidRDefault="00765997" w:rsidP="00765997">
          <w:pPr>
            <w:pStyle w:val="1871C1AC125F4021B6CBEF3C8FB90B50"/>
          </w:pPr>
          <w:r w:rsidRPr="00DA230E">
            <w:rPr>
              <w:lang w:bidi="en-GB"/>
            </w:rPr>
            <w:t>CONTACT</w:t>
          </w:r>
        </w:p>
      </w:docPartBody>
    </w:docPart>
    <w:docPart>
      <w:docPartPr>
        <w:name w:val="AEB03F0988FC4A98ADF6EE76F768D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6B942-B0E6-4E81-B6B1-FAEFD1B7CA7B}"/>
      </w:docPartPr>
      <w:docPartBody>
        <w:p w:rsidR="007C7008" w:rsidRDefault="00765997" w:rsidP="00765997">
          <w:pPr>
            <w:pStyle w:val="AEB03F0988FC4A98ADF6EE76F768D991"/>
          </w:pPr>
          <w:r w:rsidRPr="00DA230E">
            <w:rPr>
              <w:lang w:bidi="en-GB"/>
            </w:rPr>
            <w:t>PHONE NUMBER:</w:t>
          </w:r>
        </w:p>
      </w:docPartBody>
    </w:docPart>
    <w:docPart>
      <w:docPartPr>
        <w:name w:val="F8F81055D9E94CC0BE400FE4F1F22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B1406-4487-4EC1-814D-D8B83129EDC8}"/>
      </w:docPartPr>
      <w:docPartBody>
        <w:p w:rsidR="007C7008" w:rsidRDefault="00765997" w:rsidP="00765997">
          <w:pPr>
            <w:pStyle w:val="F8F81055D9E94CC0BE400FE4F1F227D2"/>
          </w:pPr>
          <w:r w:rsidRPr="00DA230E">
            <w:rPr>
              <w:lang w:bidi="en-GB"/>
            </w:rPr>
            <w:t>EMAIL ADDRESS:</w:t>
          </w:r>
        </w:p>
      </w:docPartBody>
    </w:docPart>
    <w:docPart>
      <w:docPartPr>
        <w:name w:val="34DCD75AE6144ACB907B60A26D3E8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C0CD7-4200-49AF-B4BA-3FE999741C2D}"/>
      </w:docPartPr>
      <w:docPartBody>
        <w:p w:rsidR="007C7008" w:rsidRDefault="00765997" w:rsidP="00765997">
          <w:pPr>
            <w:pStyle w:val="34DCD75AE6144ACB907B60A26D3E81FE"/>
          </w:pPr>
          <w:r w:rsidRPr="00DA230E">
            <w:rPr>
              <w:lang w:bidi="en-GB"/>
            </w:rPr>
            <w:t>HOBBIES</w:t>
          </w:r>
        </w:p>
      </w:docPartBody>
    </w:docPart>
    <w:docPart>
      <w:docPartPr>
        <w:name w:val="69D563749813417E9B60B4BBE5C3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7E32E-14EC-4F76-B1AB-46688962CCDD}"/>
      </w:docPartPr>
      <w:docPartBody>
        <w:p w:rsidR="007C7008" w:rsidRDefault="00765997" w:rsidP="00765997">
          <w:pPr>
            <w:pStyle w:val="69D563749813417E9B60B4BBE5C38C3E"/>
          </w:pPr>
          <w:r w:rsidRPr="00DA230E">
            <w:rPr>
              <w:lang w:bidi="en-GB"/>
            </w:rPr>
            <w:t>EDUCATION</w:t>
          </w:r>
        </w:p>
      </w:docPartBody>
    </w:docPart>
    <w:docPart>
      <w:docPartPr>
        <w:name w:val="E4EE9BB51E174FF991EB78CF78563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C95BA-BBB4-4544-AA96-4DF86E63F1C5}"/>
      </w:docPartPr>
      <w:docPartBody>
        <w:p w:rsidR="007C7008" w:rsidRDefault="00765997" w:rsidP="00765997">
          <w:pPr>
            <w:pStyle w:val="E4EE9BB51E174FF991EB78CF7856355A"/>
          </w:pPr>
          <w:r w:rsidRPr="00DA230E">
            <w:rPr>
              <w:lang w:bidi="en-GB"/>
            </w:rPr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997"/>
    <w:rsid w:val="000E67B1"/>
    <w:rsid w:val="005163F5"/>
    <w:rsid w:val="00765997"/>
    <w:rsid w:val="007C7008"/>
    <w:rsid w:val="00BC5B99"/>
    <w:rsid w:val="00E4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E97132" w:themeColor="accent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val="en-US" w:eastAsia="ja-JP"/>
      <w14:ligatures w14:val="none"/>
    </w:rPr>
  </w:style>
  <w:style w:type="paragraph" w:customStyle="1" w:styleId="557A433840EB4738878C5E015C42727A">
    <w:name w:val="557A433840EB4738878C5E015C42727A"/>
    <w:rsid w:val="00765997"/>
  </w:style>
  <w:style w:type="paragraph" w:customStyle="1" w:styleId="1871C1AC125F4021B6CBEF3C8FB90B50">
    <w:name w:val="1871C1AC125F4021B6CBEF3C8FB90B50"/>
    <w:rsid w:val="00765997"/>
  </w:style>
  <w:style w:type="paragraph" w:customStyle="1" w:styleId="AEB03F0988FC4A98ADF6EE76F768D991">
    <w:name w:val="AEB03F0988FC4A98ADF6EE76F768D991"/>
    <w:rsid w:val="00765997"/>
  </w:style>
  <w:style w:type="paragraph" w:customStyle="1" w:styleId="F8F81055D9E94CC0BE400FE4F1F227D2">
    <w:name w:val="F8F81055D9E94CC0BE400FE4F1F227D2"/>
    <w:rsid w:val="00765997"/>
  </w:style>
  <w:style w:type="paragraph" w:customStyle="1" w:styleId="34DCD75AE6144ACB907B60A26D3E81FE">
    <w:name w:val="34DCD75AE6144ACB907B60A26D3E81FE"/>
    <w:rsid w:val="00765997"/>
  </w:style>
  <w:style w:type="paragraph" w:customStyle="1" w:styleId="69D563749813417E9B60B4BBE5C38C3E">
    <w:name w:val="69D563749813417E9B60B4BBE5C38C3E"/>
    <w:rsid w:val="00765997"/>
  </w:style>
  <w:style w:type="paragraph" w:customStyle="1" w:styleId="E4EE9BB51E174FF991EB78CF7856355A">
    <w:name w:val="E4EE9BB51E174FF991EB78CF7856355A"/>
    <w:rsid w:val="007659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06993A-BF58-4B83-9D02-A22431F3C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AD815F-B2F8-422F-9315-93019FF497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F203D5F-FF77-45BF-9727-5429B6F41A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CV</Template>
  <TotalTime>63</TotalTime>
  <Pages>2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McKinlay</dc:creator>
  <cp:keywords/>
  <dc:description/>
  <cp:lastModifiedBy>Stacey McKinlay</cp:lastModifiedBy>
  <cp:revision>8</cp:revision>
  <dcterms:created xsi:type="dcterms:W3CDTF">2024-10-01T13:45:00Z</dcterms:created>
  <dcterms:modified xsi:type="dcterms:W3CDTF">2024-10-01T14:56:00Z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