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12A321" w14:textId="77777777" w:rsidR="00202962" w:rsidRDefault="00B14057" w:rsidP="00202962">
      <w:pPr>
        <w:spacing w:after="1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7456" behindDoc="1" locked="1" layoutInCell="1" allowOverlap="1" wp14:anchorId="1812CF09" wp14:editId="7F8FF65C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2596515" cy="10058400"/>
                <wp:effectExtent l="0" t="0" r="0" b="0"/>
                <wp:wrapNone/>
                <wp:docPr id="3" name="Group 3" descr="Decorativ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6515" cy="10058400"/>
                          <a:chOff x="-600892" y="-15243"/>
                          <a:chExt cx="2596515" cy="10060219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-600892" y="-15243"/>
                            <a:ext cx="2596515" cy="10060219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Freeform 3" descr="Header accent box"/>
                        <wps:cNvSpPr>
                          <a:spLocks/>
                        </wps:cNvSpPr>
                        <wps:spPr bwMode="auto">
                          <a:xfrm>
                            <a:off x="0" y="-15243"/>
                            <a:ext cx="998474" cy="1306522"/>
                          </a:xfrm>
                          <a:custGeom>
                            <a:avLst/>
                            <a:gdLst>
                              <a:gd name="T0" fmla="*/ 0 w 1506"/>
                              <a:gd name="T1" fmla="*/ 2757 h 2757"/>
                              <a:gd name="T2" fmla="*/ 1505 w 1506"/>
                              <a:gd name="T3" fmla="*/ 2757 h 2757"/>
                              <a:gd name="T4" fmla="*/ 1505 w 1506"/>
                              <a:gd name="T5" fmla="*/ 0 h 2757"/>
                              <a:gd name="T6" fmla="*/ 0 w 1506"/>
                              <a:gd name="T7" fmla="*/ 0 h 2757"/>
                              <a:gd name="T8" fmla="*/ 0 w 1506"/>
                              <a:gd name="T9" fmla="*/ 2757 h 2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06" h="2757">
                                <a:moveTo>
                                  <a:pt x="0" y="2757"/>
                                </a:moveTo>
                                <a:lnTo>
                                  <a:pt x="1505" y="2757"/>
                                </a:lnTo>
                                <a:lnTo>
                                  <a:pt x="15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929833" id="Group 3" o:spid="_x0000_s1026" alt="Decorative" style="position:absolute;margin-left:0;margin-top:-36pt;width:204.45pt;height:11in;z-index:-251649024;mso-position-horizontal-relative:page;mso-width-relative:margin;mso-height-relative:margin" coordorigin="-6008,-152" coordsize="25965,100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">
                <v:rect id="Rectangle 2" o:spid="_x0000_s1027" style="position:absolute;left:-6008;top:-152;width:25964;height:10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" fillcolor="#d14140 [3204]" stroked="f" strokeweight="1pt"/>
                <v:shape id="Freeform 3" o:spid="_x0000_s1028" alt="Header accent box" style="position:absolute;top:-152;width:9984;height:13064;visibility:visible;mso-wrap-style:square;v-text-anchor:top" coordsize="1506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" path="m,2757r1505,l1505,,,,,2757xe" fillcolor="white [3212]" stroked="f">
                  <v:path arrowok="t" o:connecttype="custom" o:connectlocs="0,1306522;997811,1306522;997811,0;0,0;0,1306522" o:connectangles="0,0,0,0,0"/>
                </v:shape>
                <w10:wrap anchorx="page"/>
                <w10:anchorlock/>
              </v:group>
            </w:pict>
          </mc:Fallback>
        </mc:AlternateContent>
      </w:r>
    </w:p>
    <w:tbl>
      <w:tblPr>
        <w:tblStyle w:val="FigureTable"/>
        <w:tblW w:w="5384" w:type="pct"/>
        <w:tblLayout w:type="fixed"/>
        <w:tblLook w:val="0600" w:firstRow="0" w:lastRow="0" w:firstColumn="0" w:lastColumn="0" w:noHBand="1" w:noVBand="1"/>
        <w:tblCaption w:val="Layout table"/>
      </w:tblPr>
      <w:tblGrid>
        <w:gridCol w:w="2497"/>
        <w:gridCol w:w="867"/>
        <w:gridCol w:w="888"/>
        <w:gridCol w:w="609"/>
        <w:gridCol w:w="90"/>
        <w:gridCol w:w="1709"/>
        <w:gridCol w:w="4969"/>
      </w:tblGrid>
      <w:tr w:rsidR="00B14057" w:rsidRPr="0085363C" w14:paraId="59B3AE83" w14:textId="77777777" w:rsidTr="00541F93">
        <w:trPr>
          <w:trHeight w:val="891"/>
        </w:trPr>
        <w:tc>
          <w:tcPr>
            <w:tcW w:w="2495" w:type="dxa"/>
          </w:tcPr>
          <w:p w14:paraId="4C08E707" w14:textId="4EA7C4E7" w:rsidR="00B14057" w:rsidRPr="001B04C7" w:rsidRDefault="00DB2886" w:rsidP="00480010">
            <w:pPr>
              <w:pStyle w:val="Title"/>
            </w:pPr>
            <w:r>
              <w:t xml:space="preserve"> </w:t>
            </w:r>
            <w:r w:rsidR="00387D21">
              <w:t>AM</w:t>
            </w:r>
          </w:p>
        </w:tc>
        <w:tc>
          <w:tcPr>
            <w:tcW w:w="866" w:type="dxa"/>
          </w:tcPr>
          <w:p w14:paraId="0C93E0AC" w14:textId="77777777" w:rsidR="00B14057" w:rsidRPr="002139DC" w:rsidRDefault="00B14057" w:rsidP="00B14057"/>
        </w:tc>
        <w:tc>
          <w:tcPr>
            <w:tcW w:w="8258" w:type="dxa"/>
            <w:gridSpan w:val="5"/>
            <w:tcBorders>
              <w:bottom w:val="single" w:sz="4" w:space="0" w:color="auto"/>
            </w:tcBorders>
          </w:tcPr>
          <w:p w14:paraId="201ED3E5" w14:textId="172DF908" w:rsidR="00B14057" w:rsidRPr="00E70BE7" w:rsidRDefault="00034EAA" w:rsidP="00480010">
            <w:pPr>
              <w:pStyle w:val="Subtitle"/>
            </w:pPr>
            <w:r>
              <w:t>Aidin Mason</w:t>
            </w:r>
          </w:p>
        </w:tc>
      </w:tr>
      <w:tr w:rsidR="00B14057" w:rsidRPr="0085363C" w14:paraId="74D53A52" w14:textId="77777777" w:rsidTr="00541F93">
        <w:trPr>
          <w:trHeight w:val="1467"/>
        </w:trPr>
        <w:tc>
          <w:tcPr>
            <w:tcW w:w="2495" w:type="dxa"/>
          </w:tcPr>
          <w:p w14:paraId="5D3ACBE1" w14:textId="77777777" w:rsidR="00B14057" w:rsidRDefault="00B14057" w:rsidP="00B14057"/>
        </w:tc>
        <w:tc>
          <w:tcPr>
            <w:tcW w:w="866" w:type="dxa"/>
          </w:tcPr>
          <w:p w14:paraId="33AC4CFB" w14:textId="77777777" w:rsidR="00B14057" w:rsidRPr="002139DC" w:rsidRDefault="00B14057" w:rsidP="00B14057"/>
        </w:tc>
        <w:tc>
          <w:tcPr>
            <w:tcW w:w="8258" w:type="dxa"/>
            <w:gridSpan w:val="5"/>
            <w:tcBorders>
              <w:top w:val="single" w:sz="4" w:space="0" w:color="auto"/>
            </w:tcBorders>
          </w:tcPr>
          <w:p w14:paraId="741215A4" w14:textId="3EE85198" w:rsidR="00B14057" w:rsidRPr="00A65B3F" w:rsidRDefault="00034EAA" w:rsidP="00480010">
            <w:r>
              <w:t xml:space="preserve">I am an experienced recreation worker who has been in the recreation world since 2018. I have also had some experience in the education world as well; I worked as an Educational Assistant for several months while finishing up my University degree. Last year I received my Level 5 TEFL certificate through The TEFL Academy online. </w:t>
            </w:r>
          </w:p>
        </w:tc>
      </w:tr>
      <w:tr w:rsidR="007A6A88" w:rsidRPr="00F079F2" w14:paraId="7CAA0311" w14:textId="77777777" w:rsidTr="00541F93">
        <w:trPr>
          <w:trHeight w:val="216"/>
        </w:trPr>
        <w:tc>
          <w:tcPr>
            <w:tcW w:w="2495" w:type="dxa"/>
            <w:vMerge w:val="restart"/>
          </w:tcPr>
          <w:p w14:paraId="332B64D6" w14:textId="77777777" w:rsidR="007A6A88" w:rsidRPr="007A6A88" w:rsidRDefault="00000000" w:rsidP="0026294A">
            <w:pPr>
              <w:pStyle w:val="Heading1Alt"/>
              <w:rPr>
                <w:lang w:val="fr-FR"/>
              </w:rPr>
            </w:pPr>
            <w:sdt>
              <w:sdtPr>
                <w:id w:val="1088579672"/>
                <w:placeholder>
                  <w:docPart w:val="22EE147E202448F48FB127CAA4B31527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rPr>
                    <w:lang w:val="fr-FR"/>
                  </w:rPr>
                  <w:t>Location</w:t>
                </w:r>
              </w:sdtContent>
            </w:sdt>
          </w:p>
          <w:p w14:paraId="22C821C3" w14:textId="208AB6DE" w:rsidR="007A6A88" w:rsidRPr="007A6A88" w:rsidRDefault="00034EAA" w:rsidP="007A6A88">
            <w:pPr>
              <w:pStyle w:val="Whitetext"/>
            </w:pPr>
            <w:r>
              <w:t>Shilo, Mb</w:t>
            </w:r>
          </w:p>
          <w:p w14:paraId="72C3FC45" w14:textId="77777777" w:rsidR="007A6A88" w:rsidRPr="007A6A88" w:rsidRDefault="007A6A88" w:rsidP="00D73605">
            <w:pPr>
              <w:pStyle w:val="Whitetext"/>
              <w:rPr>
                <w:lang w:val="fr-FR"/>
              </w:rPr>
            </w:pPr>
          </w:p>
          <w:p w14:paraId="63B1D960" w14:textId="77777777" w:rsidR="007A6A88" w:rsidRPr="007A6A88" w:rsidRDefault="007A6A88" w:rsidP="00B14057">
            <w:pPr>
              <w:pStyle w:val="Heading1Alt"/>
              <w:rPr>
                <w:lang w:val="fr-FR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inline distT="0" distB="0" distL="0" distR="0" wp14:anchorId="4374A816" wp14:editId="6D613FA9">
                      <wp:extent cx="932688" cy="9144"/>
                      <wp:effectExtent l="0" t="0" r="0" b="0"/>
                      <wp:docPr id="4" name="Rectangle 4" descr="Decorativ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2688" cy="91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20B948" id="Rectangle 4" o:spid="_x0000_s1026" alt="Decorative" style="width:73.45pt;height: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" fillcolor="white [3212]" stroked="f" strokeweight="1pt">
                      <w10:anchorlock/>
                    </v:rect>
                  </w:pict>
                </mc:Fallback>
              </mc:AlternateContent>
            </w:r>
          </w:p>
          <w:p w14:paraId="38ED30E3" w14:textId="77777777" w:rsidR="007A6A88" w:rsidRPr="007A6A88" w:rsidRDefault="007A6A88" w:rsidP="00B14057">
            <w:pPr>
              <w:pStyle w:val="Heading1Alt"/>
              <w:rPr>
                <w:lang w:val="fr-FR"/>
              </w:rPr>
            </w:pPr>
          </w:p>
          <w:p w14:paraId="7E793559" w14:textId="77777777" w:rsidR="007A6A88" w:rsidRPr="007A6A88" w:rsidRDefault="00000000" w:rsidP="00B14057">
            <w:pPr>
              <w:pStyle w:val="Heading1Alt"/>
              <w:rPr>
                <w:rFonts w:ascii="Gill Sans MT" w:hAnsi="Gill Sans MT"/>
                <w:szCs w:val="24"/>
                <w:lang w:val="fr-FR"/>
              </w:rPr>
            </w:pPr>
            <w:sdt>
              <w:sdtPr>
                <w:id w:val="-835920303"/>
                <w:placeholder>
                  <w:docPart w:val="531218BF92114117BE264DD4DAA01265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rPr>
                    <w:lang w:val="fr-FR"/>
                  </w:rPr>
                  <w:t>Phone</w:t>
                </w:r>
              </w:sdtContent>
            </w:sdt>
          </w:p>
          <w:p w14:paraId="0B00A314" w14:textId="72214258" w:rsidR="007A6A88" w:rsidRPr="007A6A88" w:rsidRDefault="00034EAA" w:rsidP="007A6A88">
            <w:pPr>
              <w:pStyle w:val="Whitetext"/>
            </w:pPr>
            <w:r>
              <w:t>(204)-573-2965</w:t>
            </w:r>
          </w:p>
          <w:p w14:paraId="327CE09A" w14:textId="77777777" w:rsidR="007A6A88" w:rsidRPr="007A6A88" w:rsidRDefault="007A6A88" w:rsidP="00D73605">
            <w:pPr>
              <w:pStyle w:val="Whitetext"/>
              <w:rPr>
                <w:lang w:val="fr-FR"/>
              </w:rPr>
            </w:pPr>
          </w:p>
          <w:p w14:paraId="7BC13F78" w14:textId="77777777" w:rsidR="007A6A88" w:rsidRPr="007A6A88" w:rsidRDefault="007A6A88" w:rsidP="00D73605">
            <w:pPr>
              <w:pStyle w:val="Heading1Alt"/>
              <w:rPr>
                <w:lang w:val="fr-FR" w:eastAsia="zh-CN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inline distT="0" distB="0" distL="0" distR="0" wp14:anchorId="46D43745" wp14:editId="56593C17">
                      <wp:extent cx="932688" cy="9144"/>
                      <wp:effectExtent l="0" t="0" r="0" b="0"/>
                      <wp:docPr id="9" name="Rectangle 9" descr="Decorativ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2688" cy="91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24EB8D2" id="Rectangle 9" o:spid="_x0000_s1026" alt="Decorative" style="width:73.45pt;height: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" fillcolor="white [3212]" stroked="f" strokeweight="1pt">
                      <w10:anchorlock/>
                    </v:rect>
                  </w:pict>
                </mc:Fallback>
              </mc:AlternateContent>
            </w:r>
          </w:p>
          <w:p w14:paraId="3FACE265" w14:textId="77777777" w:rsidR="007A6A88" w:rsidRPr="007A6A88" w:rsidRDefault="007A6A88" w:rsidP="00D73605">
            <w:pPr>
              <w:pStyle w:val="Heading1Alt"/>
              <w:rPr>
                <w:lang w:val="fr-FR" w:eastAsia="zh-CN"/>
              </w:rPr>
            </w:pPr>
          </w:p>
          <w:p w14:paraId="667603A5" w14:textId="77777777" w:rsidR="007A6A88" w:rsidRPr="007A6A88" w:rsidRDefault="00000000" w:rsidP="0026294A">
            <w:pPr>
              <w:pStyle w:val="Heading1Alt"/>
              <w:rPr>
                <w:lang w:val="fr-FR"/>
              </w:rPr>
            </w:pPr>
            <w:sdt>
              <w:sdtPr>
                <w:id w:val="-1437366797"/>
                <w:placeholder>
                  <w:docPart w:val="0398A88486D940D19378513B7B060714"/>
                </w:placeholder>
                <w:temporary/>
                <w:showingPlcHdr/>
                <w15:appearance w15:val="hidden"/>
              </w:sdtPr>
              <w:sdtContent>
                <w:r w:rsidR="007A6A88" w:rsidRPr="007A6A88">
                  <w:rPr>
                    <w:lang w:val="fr-FR"/>
                  </w:rPr>
                  <w:t>Email</w:t>
                </w:r>
              </w:sdtContent>
            </w:sdt>
          </w:p>
          <w:p w14:paraId="5876D1AB" w14:textId="6869E8C2" w:rsidR="007A6A88" w:rsidRPr="007A6A88" w:rsidRDefault="00674FF7" w:rsidP="007A6A88">
            <w:pPr>
              <w:pStyle w:val="Whitetext"/>
            </w:pPr>
            <w:r>
              <w:t>a</w:t>
            </w:r>
            <w:r w:rsidR="00034EAA">
              <w:t>emason19@hotmail.com</w:t>
            </w:r>
          </w:p>
          <w:p w14:paraId="61566935" w14:textId="77777777" w:rsidR="007A6A88" w:rsidRPr="007A6A88" w:rsidRDefault="007A6A88" w:rsidP="00D73605">
            <w:pPr>
              <w:pStyle w:val="Whitetext"/>
              <w:rPr>
                <w:lang w:val="fr-FR"/>
              </w:rPr>
            </w:pPr>
          </w:p>
          <w:p w14:paraId="4B0EF929" w14:textId="77777777" w:rsidR="007A6A88" w:rsidRPr="007A6A88" w:rsidRDefault="007A6A88" w:rsidP="00D73605">
            <w:pPr>
              <w:pStyle w:val="Heading1Alt"/>
              <w:rPr>
                <w:lang w:val="fr-FR" w:eastAsia="zh-CN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inline distT="0" distB="0" distL="0" distR="0" wp14:anchorId="38631905" wp14:editId="4CC3A66A">
                      <wp:extent cx="932688" cy="9144"/>
                      <wp:effectExtent l="0" t="0" r="0" b="0"/>
                      <wp:docPr id="10" name="Rectangle 10" descr="Decorativ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2688" cy="91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644C57E" id="Rectangle 10" o:spid="_x0000_s1026" alt="Decorative" style="width:73.45pt;height: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" fillcolor="white [3212]" stroked="f" strokeweight="1pt">
                      <w10:anchorlock/>
                    </v:rect>
                  </w:pict>
                </mc:Fallback>
              </mc:AlternateContent>
            </w:r>
          </w:p>
          <w:p w14:paraId="18796ABF" w14:textId="77777777" w:rsidR="007A6A88" w:rsidRPr="007A6A88" w:rsidRDefault="007A6A88" w:rsidP="00D73605">
            <w:pPr>
              <w:pStyle w:val="Heading1Alt"/>
              <w:rPr>
                <w:lang w:val="fr-FR" w:eastAsia="zh-CN"/>
              </w:rPr>
            </w:pPr>
          </w:p>
          <w:p w14:paraId="0BE4949B" w14:textId="24ECB3BD" w:rsidR="007A6A88" w:rsidRPr="007A6A88" w:rsidRDefault="007A6A88" w:rsidP="007A6A88">
            <w:pPr>
              <w:pStyle w:val="Whitetext"/>
            </w:pPr>
          </w:p>
        </w:tc>
        <w:tc>
          <w:tcPr>
            <w:tcW w:w="866" w:type="dxa"/>
            <w:vMerge w:val="restart"/>
          </w:tcPr>
          <w:p w14:paraId="5B25C5F0" w14:textId="77777777" w:rsidR="007A6A88" w:rsidRPr="007A6A88" w:rsidRDefault="007A6A88" w:rsidP="00B14057">
            <w:pPr>
              <w:rPr>
                <w:lang w:val="fr-FR"/>
              </w:rPr>
            </w:pPr>
          </w:p>
        </w:tc>
        <w:tc>
          <w:tcPr>
            <w:tcW w:w="1585" w:type="dxa"/>
            <w:gridSpan w:val="3"/>
            <w:vMerge w:val="restart"/>
          </w:tcPr>
          <w:p w14:paraId="53277AE7" w14:textId="77777777" w:rsidR="007A6A88" w:rsidRDefault="00000000" w:rsidP="00E25F83">
            <w:pPr>
              <w:pStyle w:val="Heading1"/>
            </w:pPr>
            <w:sdt>
              <w:sdtPr>
                <w:id w:val="-353190374"/>
                <w:placeholder>
                  <w:docPart w:val="18E8680CF4C94074BECD70270C897217"/>
                </w:placeholder>
                <w:temporary/>
                <w:showingPlcHdr/>
                <w15:appearance w15:val="hidden"/>
              </w:sdtPr>
              <w:sdtContent>
                <w:r w:rsidR="007A6A88" w:rsidRPr="001B04C7">
                  <w:t>Experience</w:t>
                </w:r>
              </w:sdtContent>
            </w:sdt>
          </w:p>
        </w:tc>
        <w:tc>
          <w:tcPr>
            <w:tcW w:w="6673" w:type="dxa"/>
            <w:gridSpan w:val="2"/>
          </w:tcPr>
          <w:p w14:paraId="2CA2CD48" w14:textId="77777777" w:rsidR="007A6A88" w:rsidRPr="007A6A88" w:rsidRDefault="007A6A88" w:rsidP="0026294A">
            <w:pPr>
              <w:pStyle w:val="Heading1"/>
              <w:rPr>
                <w:sz w:val="14"/>
                <w:szCs w:val="14"/>
              </w:rPr>
            </w:pPr>
          </w:p>
        </w:tc>
      </w:tr>
      <w:tr w:rsidR="007A6A88" w:rsidRPr="00F079F2" w14:paraId="4E3FA373" w14:textId="77777777" w:rsidTr="00541F93">
        <w:trPr>
          <w:trHeight w:val="216"/>
        </w:trPr>
        <w:tc>
          <w:tcPr>
            <w:tcW w:w="2495" w:type="dxa"/>
            <w:vMerge/>
          </w:tcPr>
          <w:p w14:paraId="2144A10F" w14:textId="77777777" w:rsidR="007A6A88" w:rsidRDefault="007A6A88" w:rsidP="0026294A">
            <w:pPr>
              <w:pStyle w:val="Heading1Alt"/>
            </w:pPr>
          </w:p>
        </w:tc>
        <w:tc>
          <w:tcPr>
            <w:tcW w:w="866" w:type="dxa"/>
            <w:vMerge/>
          </w:tcPr>
          <w:p w14:paraId="60E375EB" w14:textId="77777777" w:rsidR="007A6A88" w:rsidRPr="007A6A88" w:rsidRDefault="007A6A88" w:rsidP="00B14057">
            <w:pPr>
              <w:rPr>
                <w:lang w:val="fr-FR"/>
              </w:rPr>
            </w:pPr>
          </w:p>
        </w:tc>
        <w:tc>
          <w:tcPr>
            <w:tcW w:w="1585" w:type="dxa"/>
            <w:gridSpan w:val="3"/>
            <w:vMerge/>
            <w:tcBorders>
              <w:bottom w:val="single" w:sz="4" w:space="0" w:color="auto"/>
            </w:tcBorders>
          </w:tcPr>
          <w:p w14:paraId="112F9E6D" w14:textId="77777777" w:rsidR="007A6A88" w:rsidRDefault="007A6A88" w:rsidP="0026294A">
            <w:pPr>
              <w:pStyle w:val="Heading1"/>
            </w:pPr>
          </w:p>
        </w:tc>
        <w:tc>
          <w:tcPr>
            <w:tcW w:w="6673" w:type="dxa"/>
            <w:gridSpan w:val="2"/>
            <w:tcBorders>
              <w:bottom w:val="single" w:sz="4" w:space="0" w:color="auto"/>
            </w:tcBorders>
          </w:tcPr>
          <w:p w14:paraId="6ADD7E35" w14:textId="77777777" w:rsidR="007A6A88" w:rsidRPr="007A6A88" w:rsidRDefault="007A6A88" w:rsidP="0026294A">
            <w:pPr>
              <w:pStyle w:val="Heading1"/>
              <w:rPr>
                <w:sz w:val="14"/>
                <w:szCs w:val="14"/>
                <w:lang w:val="en-AU" w:eastAsia="en-AU"/>
              </w:rPr>
            </w:pPr>
          </w:p>
        </w:tc>
      </w:tr>
      <w:tr w:rsidR="007A6A88" w:rsidRPr="00D05881" w14:paraId="7E49A2B8" w14:textId="77777777" w:rsidTr="00541F93">
        <w:trPr>
          <w:trHeight w:val="5627"/>
        </w:trPr>
        <w:tc>
          <w:tcPr>
            <w:tcW w:w="2495" w:type="dxa"/>
            <w:vMerge/>
          </w:tcPr>
          <w:p w14:paraId="7A6E57B4" w14:textId="77777777" w:rsidR="007A6A88" w:rsidRPr="00F079F2" w:rsidRDefault="007A6A88" w:rsidP="0026294A">
            <w:pPr>
              <w:pStyle w:val="Whitetext"/>
              <w:rPr>
                <w:rFonts w:ascii="Georgia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866" w:type="dxa"/>
            <w:vMerge/>
          </w:tcPr>
          <w:p w14:paraId="762787ED" w14:textId="77777777" w:rsidR="007A6A88" w:rsidRPr="00F079F2" w:rsidRDefault="007A6A88" w:rsidP="0026294A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8258" w:type="dxa"/>
            <w:gridSpan w:val="5"/>
          </w:tcPr>
          <w:p w14:paraId="659692E5" w14:textId="3D457360" w:rsidR="007A6A88" w:rsidRPr="007A6A88" w:rsidRDefault="00034EAA" w:rsidP="007A6A88">
            <w:pPr>
              <w:pStyle w:val="Heading2"/>
            </w:pPr>
            <w:r>
              <w:t>2022-present</w:t>
            </w:r>
          </w:p>
          <w:p w14:paraId="5C8E4883" w14:textId="4281A8BC" w:rsidR="007A6A88" w:rsidRPr="00D05881" w:rsidRDefault="00034EAA" w:rsidP="00246839">
            <w:pPr>
              <w:pStyle w:val="Heading3"/>
            </w:pPr>
            <w:r>
              <w:t>Recreation Supervisor</w:t>
            </w:r>
            <w:r w:rsidR="007A6A88" w:rsidRPr="00D05881">
              <w:t xml:space="preserve"> </w:t>
            </w:r>
            <w:r w:rsidR="007A6A88" w:rsidRPr="007343D1">
              <w:rPr>
                <w:color w:val="D14140" w:themeColor="accent1"/>
              </w:rPr>
              <w:t xml:space="preserve"> |  </w:t>
            </w:r>
            <w:r>
              <w:rPr>
                <w:color w:val="D14140" w:themeColor="accent1"/>
              </w:rPr>
              <w:t>PSP Shilo</w:t>
            </w:r>
            <w:r w:rsidR="007A6A88">
              <w:rPr>
                <w:color w:val="D14140" w:themeColor="accent1"/>
              </w:rPr>
              <w:t xml:space="preserve">  </w:t>
            </w:r>
            <w:r w:rsidR="007A6A88" w:rsidRPr="007343D1">
              <w:rPr>
                <w:color w:val="D14140" w:themeColor="accent1"/>
              </w:rPr>
              <w:t xml:space="preserve">|  </w:t>
            </w:r>
            <w:r>
              <w:rPr>
                <w:color w:val="D14140" w:themeColor="accent1"/>
              </w:rPr>
              <w:t>Shilo, MB</w:t>
            </w:r>
          </w:p>
          <w:p w14:paraId="2F07DE30" w14:textId="6C4D8B25" w:rsidR="007A6A88" w:rsidRDefault="00034EAA" w:rsidP="00034EAA">
            <w:pPr>
              <w:pStyle w:val="SkillsBullets"/>
            </w:pPr>
            <w:r>
              <w:t>Create various kids programming dependant upon the needs of the local community.</w:t>
            </w:r>
          </w:p>
          <w:p w14:paraId="2CA0E950" w14:textId="056E951A" w:rsidR="00034EAA" w:rsidRDefault="00034EAA" w:rsidP="00034EAA">
            <w:pPr>
              <w:pStyle w:val="SkillsBullets"/>
            </w:pPr>
            <w:r>
              <w:t>Created an 8 week day camp programming for kids ages 5-12.</w:t>
            </w:r>
          </w:p>
          <w:p w14:paraId="02DD78C3" w14:textId="7B41EDE2" w:rsidR="00034EAA" w:rsidRDefault="00034EAA" w:rsidP="00674FF7">
            <w:pPr>
              <w:pStyle w:val="SkillsBullets"/>
            </w:pPr>
            <w:r>
              <w:t>Managed staff scheduling as well as ensuring the staff was executing their jobs as required.</w:t>
            </w:r>
          </w:p>
          <w:p w14:paraId="5BE39F11" w14:textId="3B0812E5" w:rsidR="007A6A88" w:rsidRPr="00D05881" w:rsidRDefault="00674FF7" w:rsidP="00B14057">
            <w:pPr>
              <w:pStyle w:val="Heading2"/>
            </w:pPr>
            <w:r>
              <w:t>2021-2022</w:t>
            </w:r>
          </w:p>
          <w:p w14:paraId="465A41E4" w14:textId="034FD439" w:rsidR="007A6A88" w:rsidRPr="00D05881" w:rsidRDefault="00674FF7" w:rsidP="00246839">
            <w:pPr>
              <w:pStyle w:val="Heading3"/>
            </w:pPr>
            <w:r>
              <w:t>Educational Assistant</w:t>
            </w:r>
            <w:r w:rsidR="007A6A88" w:rsidRPr="00D05881">
              <w:t xml:space="preserve"> </w:t>
            </w:r>
            <w:r w:rsidR="007A6A88" w:rsidRPr="007343D1">
              <w:rPr>
                <w:color w:val="D14140" w:themeColor="accent1"/>
              </w:rPr>
              <w:t xml:space="preserve"> |  </w:t>
            </w:r>
            <w:r>
              <w:rPr>
                <w:color w:val="D14140" w:themeColor="accent1"/>
              </w:rPr>
              <w:t>DSFM</w:t>
            </w:r>
            <w:r w:rsidR="007A6A88" w:rsidRPr="00D05881">
              <w:t xml:space="preserve"> </w:t>
            </w:r>
            <w:r w:rsidR="007A6A88" w:rsidRPr="007343D1">
              <w:rPr>
                <w:color w:val="D14140" w:themeColor="accent1"/>
              </w:rPr>
              <w:t xml:space="preserve"> |  </w:t>
            </w:r>
            <w:r>
              <w:rPr>
                <w:color w:val="D14140" w:themeColor="accent1"/>
              </w:rPr>
              <w:t>Shilo, MB</w:t>
            </w:r>
          </w:p>
          <w:p w14:paraId="72CF70DB" w14:textId="77777777" w:rsidR="007A6A88" w:rsidRDefault="00674FF7" w:rsidP="00674FF7">
            <w:pPr>
              <w:pStyle w:val="SkillsBullets"/>
            </w:pPr>
            <w:r>
              <w:t>Assisted the teacher during class instruction.</w:t>
            </w:r>
          </w:p>
          <w:p w14:paraId="7E119931" w14:textId="77777777" w:rsidR="00674FF7" w:rsidRDefault="00674FF7" w:rsidP="00674FF7">
            <w:pPr>
              <w:pStyle w:val="SkillsBullets"/>
            </w:pPr>
            <w:r>
              <w:t>Provided the students with additional support in the classroom.</w:t>
            </w:r>
          </w:p>
          <w:p w14:paraId="3F6699E7" w14:textId="77777777" w:rsidR="00674FF7" w:rsidRDefault="00674FF7" w:rsidP="00674FF7">
            <w:pPr>
              <w:pStyle w:val="SkillsBullets"/>
            </w:pPr>
            <w:r>
              <w:t>Tutored students who were struggling with specific subjects.</w:t>
            </w:r>
          </w:p>
          <w:p w14:paraId="1E7599EB" w14:textId="77777777" w:rsidR="00674FF7" w:rsidRDefault="00674FF7" w:rsidP="00674FF7">
            <w:pPr>
              <w:pStyle w:val="SkillsBullets"/>
            </w:pPr>
            <w:r>
              <w:t>Supervised the class during recess and lunch.</w:t>
            </w:r>
          </w:p>
          <w:p w14:paraId="352D7DBC" w14:textId="77777777" w:rsidR="00674FF7" w:rsidRDefault="00674FF7" w:rsidP="00674FF7">
            <w:pPr>
              <w:pStyle w:val="SkillsBullets"/>
              <w:numPr>
                <w:ilvl w:val="0"/>
                <w:numId w:val="0"/>
              </w:numPr>
              <w:ind w:left="720"/>
            </w:pPr>
          </w:p>
          <w:p w14:paraId="67B8F39C" w14:textId="0D79D771" w:rsidR="00674FF7" w:rsidRDefault="00674FF7" w:rsidP="00674FF7">
            <w:pPr>
              <w:pStyle w:val="SkillsBullets"/>
              <w:numPr>
                <w:ilvl w:val="0"/>
                <w:numId w:val="0"/>
              </w:numPr>
              <w:rPr>
                <w:b/>
                <w:bCs/>
              </w:rPr>
            </w:pPr>
            <w:r>
              <w:rPr>
                <w:b/>
                <w:bCs/>
              </w:rPr>
              <w:t>201</w:t>
            </w:r>
            <w:r w:rsidR="0019327B">
              <w:rPr>
                <w:b/>
                <w:bCs/>
              </w:rPr>
              <w:t>7</w:t>
            </w:r>
            <w:r>
              <w:rPr>
                <w:b/>
                <w:bCs/>
              </w:rPr>
              <w:t>-2022</w:t>
            </w:r>
          </w:p>
          <w:p w14:paraId="4F06D027" w14:textId="77777777" w:rsidR="00674FF7" w:rsidRDefault="00674FF7" w:rsidP="00674FF7">
            <w:pPr>
              <w:pStyle w:val="SkillsBullets"/>
              <w:numPr>
                <w:ilvl w:val="0"/>
                <w:numId w:val="0"/>
              </w:numPr>
              <w:rPr>
                <w:color w:val="D14140" w:themeColor="accent1"/>
              </w:rPr>
            </w:pPr>
            <w:r>
              <w:t xml:space="preserve">Recreation Leader </w:t>
            </w:r>
            <w:r>
              <w:rPr>
                <w:color w:val="D14140" w:themeColor="accent1"/>
              </w:rPr>
              <w:t>| PSP Shilo | Shilo, MB</w:t>
            </w:r>
          </w:p>
          <w:p w14:paraId="7188EA9E" w14:textId="77777777" w:rsidR="00674FF7" w:rsidRDefault="00674FF7" w:rsidP="00674FF7">
            <w:pPr>
              <w:pStyle w:val="SkillsBullets"/>
              <w:numPr>
                <w:ilvl w:val="0"/>
                <w:numId w:val="32"/>
              </w:numPr>
            </w:pPr>
            <w:r>
              <w:t>Worked along side other leaders to supervise and entertain children ages 5-12 during programming.</w:t>
            </w:r>
          </w:p>
          <w:p w14:paraId="1B9B8A14" w14:textId="77777777" w:rsidR="00674FF7" w:rsidRDefault="00674FF7" w:rsidP="00674FF7">
            <w:pPr>
              <w:pStyle w:val="SkillsBullets"/>
              <w:numPr>
                <w:ilvl w:val="0"/>
                <w:numId w:val="32"/>
              </w:numPr>
            </w:pPr>
            <w:r>
              <w:t>Implemented the programming handed to me by my supervisor.</w:t>
            </w:r>
          </w:p>
          <w:p w14:paraId="7187B578" w14:textId="7D44F3CB" w:rsidR="00674FF7" w:rsidRPr="00674FF7" w:rsidRDefault="00F43788" w:rsidP="00674FF7">
            <w:pPr>
              <w:pStyle w:val="SkillsBullets"/>
              <w:numPr>
                <w:ilvl w:val="0"/>
                <w:numId w:val="32"/>
              </w:numPr>
            </w:pPr>
            <w:r>
              <w:t>Ensured the safety of the children during activities both indoors and outdoors.</w:t>
            </w:r>
          </w:p>
        </w:tc>
      </w:tr>
      <w:tr w:rsidR="007A6A88" w:rsidRPr="00F079F2" w14:paraId="2BD7C1FF" w14:textId="77777777" w:rsidTr="00541F93">
        <w:trPr>
          <w:trHeight w:val="180"/>
        </w:trPr>
        <w:tc>
          <w:tcPr>
            <w:tcW w:w="2495" w:type="dxa"/>
            <w:vMerge/>
          </w:tcPr>
          <w:p w14:paraId="69F45CDC" w14:textId="77777777" w:rsidR="007A6A88" w:rsidRPr="00B52F75" w:rsidRDefault="007A6A88" w:rsidP="0026294A">
            <w:pPr>
              <w:pStyle w:val="Whitetext"/>
            </w:pPr>
          </w:p>
        </w:tc>
        <w:tc>
          <w:tcPr>
            <w:tcW w:w="866" w:type="dxa"/>
            <w:vMerge/>
          </w:tcPr>
          <w:p w14:paraId="5E9B530A" w14:textId="77777777" w:rsidR="007A6A88" w:rsidRPr="00F079F2" w:rsidRDefault="007A6A88" w:rsidP="0026294A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1495" w:type="dxa"/>
            <w:gridSpan w:val="2"/>
            <w:vMerge w:val="restart"/>
          </w:tcPr>
          <w:p w14:paraId="07CD8EC9" w14:textId="77777777" w:rsidR="007A6A88" w:rsidRPr="004B1A24" w:rsidRDefault="00000000" w:rsidP="00E25F83">
            <w:pPr>
              <w:pStyle w:val="Heading1"/>
              <w:rPr>
                <w:rFonts w:ascii="Georgia" w:eastAsia="Times New Roman" w:hAnsi="Georgia" w:cs="Georgia"/>
              </w:rPr>
            </w:pPr>
            <w:sdt>
              <w:sdtPr>
                <w:id w:val="-291208642"/>
                <w:placeholder>
                  <w:docPart w:val="34FC8A20B9A34CC9BE265D299AB00A46"/>
                </w:placeholder>
                <w:temporary/>
                <w:showingPlcHdr/>
                <w15:appearance w15:val="hidden"/>
              </w:sdtPr>
              <w:sdtContent>
                <w:r w:rsidR="007A6A88" w:rsidRPr="00B14057">
                  <w:t>Education</w:t>
                </w:r>
              </w:sdtContent>
            </w:sdt>
          </w:p>
        </w:tc>
        <w:tc>
          <w:tcPr>
            <w:tcW w:w="6763" w:type="dxa"/>
            <w:gridSpan w:val="3"/>
          </w:tcPr>
          <w:p w14:paraId="73EB7AED" w14:textId="77777777" w:rsidR="007A6A88" w:rsidRPr="007A6A88" w:rsidRDefault="007A6A88" w:rsidP="007A6A88">
            <w:pPr>
              <w:pStyle w:val="Heading1"/>
              <w:rPr>
                <w:rFonts w:eastAsia="Times New Roman" w:cs="Georgia"/>
                <w:sz w:val="14"/>
                <w:szCs w:val="14"/>
              </w:rPr>
            </w:pPr>
          </w:p>
        </w:tc>
      </w:tr>
      <w:tr w:rsidR="007A6A88" w:rsidRPr="00F079F2" w14:paraId="06A312A6" w14:textId="77777777" w:rsidTr="00541F93">
        <w:trPr>
          <w:trHeight w:val="80"/>
        </w:trPr>
        <w:tc>
          <w:tcPr>
            <w:tcW w:w="2495" w:type="dxa"/>
            <w:vMerge/>
          </w:tcPr>
          <w:p w14:paraId="0F3A1CB2" w14:textId="77777777" w:rsidR="007A6A88" w:rsidRPr="00B52F75" w:rsidRDefault="007A6A88" w:rsidP="0026294A">
            <w:pPr>
              <w:pStyle w:val="Whitetext"/>
            </w:pPr>
          </w:p>
        </w:tc>
        <w:tc>
          <w:tcPr>
            <w:tcW w:w="866" w:type="dxa"/>
            <w:vMerge/>
          </w:tcPr>
          <w:p w14:paraId="436B8FF6" w14:textId="77777777" w:rsidR="007A6A88" w:rsidRPr="00F079F2" w:rsidRDefault="007A6A88" w:rsidP="0026294A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1495" w:type="dxa"/>
            <w:gridSpan w:val="2"/>
            <w:vMerge/>
            <w:tcBorders>
              <w:bottom w:val="single" w:sz="4" w:space="0" w:color="auto"/>
            </w:tcBorders>
          </w:tcPr>
          <w:p w14:paraId="107EAC28" w14:textId="77777777" w:rsidR="007A6A88" w:rsidRDefault="007A6A88" w:rsidP="007A6A88">
            <w:pPr>
              <w:pStyle w:val="Heading1"/>
            </w:pPr>
          </w:p>
        </w:tc>
        <w:tc>
          <w:tcPr>
            <w:tcW w:w="6763" w:type="dxa"/>
            <w:gridSpan w:val="3"/>
            <w:tcBorders>
              <w:bottom w:val="single" w:sz="4" w:space="0" w:color="auto"/>
            </w:tcBorders>
          </w:tcPr>
          <w:p w14:paraId="669F4190" w14:textId="77777777" w:rsidR="007A6A88" w:rsidRPr="007A6A88" w:rsidRDefault="007A6A88" w:rsidP="007A6A88">
            <w:pPr>
              <w:pStyle w:val="Heading1"/>
              <w:rPr>
                <w:rFonts w:eastAsia="Times New Roman" w:cs="Georgia"/>
                <w:sz w:val="14"/>
                <w:szCs w:val="14"/>
              </w:rPr>
            </w:pPr>
          </w:p>
        </w:tc>
      </w:tr>
      <w:tr w:rsidR="007A6A88" w:rsidRPr="00F079F2" w14:paraId="5C213B70" w14:textId="77777777" w:rsidTr="00541F93">
        <w:trPr>
          <w:trHeight w:val="576"/>
        </w:trPr>
        <w:tc>
          <w:tcPr>
            <w:tcW w:w="2495" w:type="dxa"/>
            <w:vMerge/>
          </w:tcPr>
          <w:p w14:paraId="390F1BE8" w14:textId="77777777" w:rsidR="007A6A88" w:rsidRPr="00F079F2" w:rsidRDefault="007A6A88" w:rsidP="0026294A">
            <w:pPr>
              <w:pStyle w:val="Whitetext"/>
              <w:rPr>
                <w:rFonts w:ascii="Georgia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866" w:type="dxa"/>
            <w:vMerge/>
          </w:tcPr>
          <w:p w14:paraId="13AE7690" w14:textId="77777777" w:rsidR="007A6A88" w:rsidRPr="00F079F2" w:rsidRDefault="007A6A88" w:rsidP="0026294A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8258" w:type="dxa"/>
            <w:gridSpan w:val="5"/>
          </w:tcPr>
          <w:p w14:paraId="27073FA4" w14:textId="40C16093" w:rsidR="007A6A88" w:rsidRPr="00A65B3F" w:rsidRDefault="003F6986" w:rsidP="007A6A88">
            <w:pPr>
              <w:rPr>
                <w:rFonts w:ascii="Gill Sans MT" w:hAnsi="Gill Sans MT"/>
                <w:szCs w:val="20"/>
              </w:rPr>
            </w:pPr>
            <w:r>
              <w:t>The TEFL Academy</w:t>
            </w:r>
            <w:r w:rsidR="007A6A88">
              <w:rPr>
                <w:rFonts w:ascii="Gill Sans MT" w:hAnsi="Gill Sans MT"/>
                <w:szCs w:val="20"/>
              </w:rPr>
              <w:t xml:space="preserve"> </w:t>
            </w:r>
            <w:r w:rsidR="007A6A88" w:rsidRPr="007343D1">
              <w:rPr>
                <w:rFonts w:ascii="Gill Sans MT" w:hAnsi="Gill Sans MT"/>
                <w:color w:val="D14140" w:themeColor="accent1"/>
                <w:szCs w:val="20"/>
              </w:rPr>
              <w:t xml:space="preserve">|  </w:t>
            </w:r>
            <w:r>
              <w:t>Online</w:t>
            </w:r>
          </w:p>
        </w:tc>
      </w:tr>
      <w:tr w:rsidR="007A6A88" w:rsidRPr="00F079F2" w14:paraId="67C0A3E1" w14:textId="77777777" w:rsidTr="00541F93">
        <w:trPr>
          <w:trHeight w:val="486"/>
        </w:trPr>
        <w:tc>
          <w:tcPr>
            <w:tcW w:w="2495" w:type="dxa"/>
            <w:vMerge/>
          </w:tcPr>
          <w:p w14:paraId="01F20EC2" w14:textId="77777777" w:rsidR="007A6A88" w:rsidRPr="00F079F2" w:rsidRDefault="007A6A88" w:rsidP="0026294A">
            <w:pPr>
              <w:pStyle w:val="Whitetext"/>
              <w:rPr>
                <w:rFonts w:ascii="Georgia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866" w:type="dxa"/>
            <w:vMerge/>
          </w:tcPr>
          <w:p w14:paraId="3E2CDE80" w14:textId="77777777" w:rsidR="007A6A88" w:rsidRPr="00F079F2" w:rsidRDefault="007A6A88" w:rsidP="0026294A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887" w:type="dxa"/>
          </w:tcPr>
          <w:p w14:paraId="5A60ACEB" w14:textId="77777777" w:rsidR="007A6A88" w:rsidRPr="00C83343" w:rsidRDefault="007A6A88" w:rsidP="0026294A">
            <w:pPr>
              <w:spacing w:after="120"/>
              <w:rPr>
                <w:rFonts w:ascii="Gill Sans MT" w:hAnsi="Gill Sans MT"/>
                <w:szCs w:val="20"/>
              </w:rPr>
            </w:pPr>
          </w:p>
        </w:tc>
        <w:tc>
          <w:tcPr>
            <w:tcW w:w="7371" w:type="dxa"/>
            <w:gridSpan w:val="4"/>
          </w:tcPr>
          <w:p w14:paraId="4695468F" w14:textId="227FD278" w:rsidR="003F6986" w:rsidRPr="003F6986" w:rsidRDefault="003F6986" w:rsidP="003F6986">
            <w:r>
              <w:rPr>
                <w:b/>
                <w:bCs/>
              </w:rPr>
              <w:t>JUNE 2024</w:t>
            </w:r>
            <w:r w:rsidR="007A6A88">
              <w:rPr>
                <w:b/>
                <w:bCs/>
              </w:rPr>
              <w:t xml:space="preserve">  </w:t>
            </w:r>
            <w:r w:rsidR="007A6A88" w:rsidRPr="007343D1">
              <w:rPr>
                <w:color w:val="D14140" w:themeColor="accent1"/>
              </w:rPr>
              <w:t xml:space="preserve">| </w:t>
            </w:r>
            <w:r>
              <w:t>Level 5 TEFL Certificate</w:t>
            </w:r>
          </w:p>
        </w:tc>
      </w:tr>
      <w:tr w:rsidR="003F6986" w:rsidRPr="00F079F2" w14:paraId="2D37E75D" w14:textId="77777777" w:rsidTr="00541F93">
        <w:trPr>
          <w:trHeight w:val="534"/>
        </w:trPr>
        <w:tc>
          <w:tcPr>
            <w:tcW w:w="2495" w:type="dxa"/>
            <w:vMerge/>
          </w:tcPr>
          <w:p w14:paraId="5D2DEB9B" w14:textId="77777777" w:rsidR="003F6986" w:rsidRPr="00F079F2" w:rsidRDefault="003F6986" w:rsidP="0026294A">
            <w:pPr>
              <w:pStyle w:val="Whitetext"/>
              <w:rPr>
                <w:rFonts w:ascii="Georgia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866" w:type="dxa"/>
            <w:vMerge/>
          </w:tcPr>
          <w:p w14:paraId="45B48954" w14:textId="77777777" w:rsidR="003F6986" w:rsidRPr="00F079F2" w:rsidRDefault="003F6986" w:rsidP="0026294A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8258" w:type="dxa"/>
            <w:gridSpan w:val="5"/>
          </w:tcPr>
          <w:p w14:paraId="724A7358" w14:textId="47E56225" w:rsidR="003F6986" w:rsidRPr="003F6986" w:rsidRDefault="003F6986" w:rsidP="00D73605">
            <w:r>
              <w:t xml:space="preserve">Brandon University </w:t>
            </w:r>
            <w:r>
              <w:rPr>
                <w:color w:val="D14140" w:themeColor="accent1"/>
              </w:rPr>
              <w:t xml:space="preserve">| </w:t>
            </w:r>
            <w:r>
              <w:t>Brandon, MB</w:t>
            </w:r>
          </w:p>
        </w:tc>
      </w:tr>
      <w:tr w:rsidR="003F6986" w:rsidRPr="00F079F2" w14:paraId="3554A1D4" w14:textId="77777777" w:rsidTr="00541F93">
        <w:trPr>
          <w:trHeight w:val="585"/>
        </w:trPr>
        <w:tc>
          <w:tcPr>
            <w:tcW w:w="2495" w:type="dxa"/>
            <w:vMerge/>
          </w:tcPr>
          <w:p w14:paraId="18A8425B" w14:textId="77777777" w:rsidR="003F6986" w:rsidRPr="00F079F2" w:rsidRDefault="003F6986" w:rsidP="0026294A">
            <w:pPr>
              <w:pStyle w:val="Whitetext"/>
              <w:rPr>
                <w:rFonts w:ascii="Georgia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866" w:type="dxa"/>
            <w:vMerge/>
          </w:tcPr>
          <w:p w14:paraId="0A06496B" w14:textId="77777777" w:rsidR="003F6986" w:rsidRPr="00F079F2" w:rsidRDefault="003F6986" w:rsidP="0026294A">
            <w:pPr>
              <w:widowControl w:val="0"/>
              <w:autoSpaceDE w:val="0"/>
              <w:autoSpaceDN w:val="0"/>
              <w:adjustRightInd w:val="0"/>
              <w:rPr>
                <w:rFonts w:ascii="Georgia" w:eastAsia="Times New Roman" w:hAnsi="Georgia" w:cs="Georgia"/>
                <w:sz w:val="16"/>
              </w:rPr>
            </w:pPr>
          </w:p>
        </w:tc>
        <w:tc>
          <w:tcPr>
            <w:tcW w:w="887" w:type="dxa"/>
          </w:tcPr>
          <w:p w14:paraId="3EA3F257" w14:textId="77777777" w:rsidR="003F6986" w:rsidRDefault="003F6986" w:rsidP="00D73605">
            <w:pPr>
              <w:rPr>
                <w:b/>
                <w:bCs/>
              </w:rPr>
            </w:pPr>
          </w:p>
        </w:tc>
        <w:tc>
          <w:tcPr>
            <w:tcW w:w="7371" w:type="dxa"/>
            <w:gridSpan w:val="4"/>
          </w:tcPr>
          <w:p w14:paraId="2E3B55BB" w14:textId="4742B183" w:rsidR="00541F93" w:rsidRPr="003F6986" w:rsidRDefault="003F6986" w:rsidP="00D73605">
            <w:r>
              <w:rPr>
                <w:b/>
                <w:bCs/>
              </w:rPr>
              <w:t xml:space="preserve">APRIL 2022 </w:t>
            </w:r>
            <w:r>
              <w:rPr>
                <w:color w:val="D14140" w:themeColor="accent1"/>
              </w:rPr>
              <w:t xml:space="preserve">| </w:t>
            </w:r>
            <w:r w:rsidR="00541F93">
              <w:t>Bachelors of Arts (English)</w:t>
            </w:r>
          </w:p>
        </w:tc>
      </w:tr>
      <w:tr w:rsidR="007A6A88" w:rsidRPr="00F079F2" w14:paraId="32182260" w14:textId="77777777" w:rsidTr="00541F93">
        <w:trPr>
          <w:trHeight w:val="144"/>
        </w:trPr>
        <w:tc>
          <w:tcPr>
            <w:tcW w:w="2495" w:type="dxa"/>
            <w:vMerge/>
          </w:tcPr>
          <w:p w14:paraId="645BD6F6" w14:textId="77777777" w:rsidR="007A6A88" w:rsidRPr="00F079F2" w:rsidRDefault="007A6A88" w:rsidP="0026294A">
            <w:pPr>
              <w:pStyle w:val="Whitetext"/>
              <w:rPr>
                <w:rFonts w:ascii="Georgia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866" w:type="dxa"/>
            <w:vMerge/>
          </w:tcPr>
          <w:p w14:paraId="32528E9C" w14:textId="77777777" w:rsidR="007A6A88" w:rsidRPr="00F079F2" w:rsidRDefault="007A6A88" w:rsidP="0026294A">
            <w:pPr>
              <w:pStyle w:val="Whitetext"/>
            </w:pPr>
          </w:p>
        </w:tc>
        <w:tc>
          <w:tcPr>
            <w:tcW w:w="3293" w:type="dxa"/>
            <w:gridSpan w:val="4"/>
            <w:vMerge w:val="restart"/>
          </w:tcPr>
          <w:p w14:paraId="2435B816" w14:textId="77777777" w:rsidR="007A6A88" w:rsidRPr="000473E0" w:rsidRDefault="00000000" w:rsidP="00E25F83">
            <w:pPr>
              <w:pStyle w:val="Heading1"/>
            </w:pPr>
            <w:sdt>
              <w:sdtPr>
                <w:id w:val="873273777"/>
                <w:placeholder>
                  <w:docPart w:val="2AA978454A3E442289A72FB3142E7F20"/>
                </w:placeholder>
                <w:temporary/>
                <w:showingPlcHdr/>
                <w15:appearance w15:val="hidden"/>
              </w:sdtPr>
              <w:sdtContent>
                <w:r w:rsidR="007A6A88" w:rsidRPr="000473E0">
                  <w:t>Key skills and characteristics</w:t>
                </w:r>
              </w:sdtContent>
            </w:sdt>
          </w:p>
        </w:tc>
        <w:tc>
          <w:tcPr>
            <w:tcW w:w="4965" w:type="dxa"/>
          </w:tcPr>
          <w:p w14:paraId="3BE3ED6C" w14:textId="77777777" w:rsidR="007A6A88" w:rsidRPr="007A6A88" w:rsidRDefault="007A6A88" w:rsidP="007A6A88">
            <w:pPr>
              <w:pStyle w:val="Heading1"/>
              <w:rPr>
                <w:sz w:val="14"/>
                <w:szCs w:val="14"/>
              </w:rPr>
            </w:pPr>
          </w:p>
        </w:tc>
      </w:tr>
      <w:tr w:rsidR="007A6A88" w:rsidRPr="00F079F2" w14:paraId="143C8E9C" w14:textId="77777777" w:rsidTr="00541F93">
        <w:trPr>
          <w:trHeight w:val="144"/>
        </w:trPr>
        <w:tc>
          <w:tcPr>
            <w:tcW w:w="2495" w:type="dxa"/>
            <w:vMerge/>
          </w:tcPr>
          <w:p w14:paraId="62EB840E" w14:textId="77777777" w:rsidR="007A6A88" w:rsidRPr="00F079F2" w:rsidRDefault="007A6A88" w:rsidP="0026294A">
            <w:pPr>
              <w:pStyle w:val="Whitetext"/>
              <w:rPr>
                <w:rFonts w:ascii="Georgia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866" w:type="dxa"/>
            <w:vMerge/>
          </w:tcPr>
          <w:p w14:paraId="0035FC5C" w14:textId="77777777" w:rsidR="007A6A88" w:rsidRPr="00F079F2" w:rsidRDefault="007A6A88" w:rsidP="0026294A">
            <w:pPr>
              <w:pStyle w:val="Whitetext"/>
            </w:pPr>
          </w:p>
        </w:tc>
        <w:tc>
          <w:tcPr>
            <w:tcW w:w="3293" w:type="dxa"/>
            <w:gridSpan w:val="4"/>
            <w:vMerge/>
            <w:tcBorders>
              <w:bottom w:val="single" w:sz="4" w:space="0" w:color="auto"/>
            </w:tcBorders>
          </w:tcPr>
          <w:p w14:paraId="321EFEC9" w14:textId="77777777" w:rsidR="007A6A88" w:rsidRDefault="007A6A88" w:rsidP="007A6A88">
            <w:pPr>
              <w:pStyle w:val="Heading1"/>
            </w:pPr>
          </w:p>
        </w:tc>
        <w:tc>
          <w:tcPr>
            <w:tcW w:w="4965" w:type="dxa"/>
            <w:tcBorders>
              <w:bottom w:val="single" w:sz="4" w:space="0" w:color="auto"/>
            </w:tcBorders>
          </w:tcPr>
          <w:p w14:paraId="6A2122AF" w14:textId="77777777" w:rsidR="007A6A88" w:rsidRPr="007A6A88" w:rsidRDefault="007A6A88" w:rsidP="007A6A88">
            <w:pPr>
              <w:pStyle w:val="Heading1"/>
              <w:rPr>
                <w:sz w:val="14"/>
                <w:szCs w:val="14"/>
              </w:rPr>
            </w:pPr>
          </w:p>
        </w:tc>
      </w:tr>
      <w:tr w:rsidR="007A6A88" w:rsidRPr="00D05881" w14:paraId="2CF8AC87" w14:textId="77777777" w:rsidTr="00541F93">
        <w:trPr>
          <w:trHeight w:val="1746"/>
        </w:trPr>
        <w:tc>
          <w:tcPr>
            <w:tcW w:w="2495" w:type="dxa"/>
            <w:vMerge/>
          </w:tcPr>
          <w:p w14:paraId="7237B3E3" w14:textId="77777777" w:rsidR="007A6A88" w:rsidRPr="00D05881" w:rsidRDefault="007A6A88" w:rsidP="0026294A">
            <w:pPr>
              <w:pStyle w:val="Whitetext"/>
              <w:rPr>
                <w:rFonts w:ascii="Gill Sans MT" w:hAnsi="Gill Sans MT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866" w:type="dxa"/>
            <w:vMerge/>
          </w:tcPr>
          <w:p w14:paraId="5DFCF4AA" w14:textId="77777777" w:rsidR="007A6A88" w:rsidRPr="00D05881" w:rsidRDefault="007A6A88" w:rsidP="0026294A">
            <w:pPr>
              <w:widowControl w:val="0"/>
              <w:autoSpaceDE w:val="0"/>
              <w:autoSpaceDN w:val="0"/>
              <w:adjustRightInd w:val="0"/>
              <w:rPr>
                <w:rFonts w:ascii="Gill Sans MT" w:eastAsia="Times New Roman" w:hAnsi="Gill Sans MT" w:cs="Georgia"/>
                <w:sz w:val="16"/>
              </w:rPr>
            </w:pPr>
          </w:p>
        </w:tc>
        <w:tc>
          <w:tcPr>
            <w:tcW w:w="8258" w:type="dxa"/>
            <w:gridSpan w:val="5"/>
          </w:tcPr>
          <w:p w14:paraId="4D6C892B" w14:textId="580A076E" w:rsidR="0019327B" w:rsidRDefault="0019327B" w:rsidP="006F18DF">
            <w:pPr>
              <w:pStyle w:val="SkillsBullets"/>
            </w:pPr>
            <w:r>
              <w:t>CPR and First Aid certified</w:t>
            </w:r>
          </w:p>
          <w:p w14:paraId="10EEB977" w14:textId="5A72F14B" w:rsidR="0019327B" w:rsidRDefault="0019327B" w:rsidP="006F18DF">
            <w:pPr>
              <w:pStyle w:val="SkillsBullets"/>
            </w:pPr>
            <w:r>
              <w:t>High Five Certified</w:t>
            </w:r>
          </w:p>
          <w:p w14:paraId="7C5FA22E" w14:textId="164AC4CC" w:rsidR="007A6A88" w:rsidRDefault="006F18DF" w:rsidP="006F18DF">
            <w:pPr>
              <w:pStyle w:val="SkillsBullets"/>
            </w:pPr>
            <w:r>
              <w:t>Dependable</w:t>
            </w:r>
          </w:p>
          <w:p w14:paraId="12932ED4" w14:textId="77777777" w:rsidR="006F18DF" w:rsidRDefault="006F18DF" w:rsidP="006F18DF">
            <w:pPr>
              <w:pStyle w:val="SkillsBullets"/>
            </w:pPr>
            <w:r>
              <w:t>Quick thinking</w:t>
            </w:r>
          </w:p>
          <w:p w14:paraId="54D0695D" w14:textId="77777777" w:rsidR="006F18DF" w:rsidRDefault="006F18DF" w:rsidP="0019327B">
            <w:pPr>
              <w:pStyle w:val="SkillsBullets"/>
            </w:pPr>
            <w:r>
              <w:t>Works well in a team or individually</w:t>
            </w:r>
          </w:p>
          <w:p w14:paraId="0D83F766" w14:textId="77777777" w:rsidR="0019327B" w:rsidRDefault="0019327B" w:rsidP="0019327B">
            <w:pPr>
              <w:pStyle w:val="SkillsBullets"/>
            </w:pPr>
            <w:r>
              <w:t>Motivated</w:t>
            </w:r>
          </w:p>
          <w:p w14:paraId="3BC91A09" w14:textId="57F75EB0" w:rsidR="0019327B" w:rsidRPr="00834153" w:rsidRDefault="0019327B" w:rsidP="0019327B">
            <w:pPr>
              <w:pStyle w:val="SkillsBullets"/>
            </w:pPr>
            <w:r>
              <w:t>Thurough</w:t>
            </w:r>
          </w:p>
        </w:tc>
      </w:tr>
    </w:tbl>
    <w:p w14:paraId="5AFF880A" w14:textId="77777777" w:rsidR="0032555D" w:rsidRPr="00D05881" w:rsidRDefault="0032555D" w:rsidP="001C169F">
      <w:pPr>
        <w:rPr>
          <w:rFonts w:ascii="Gill Sans MT" w:hAnsi="Gill Sans MT"/>
        </w:rPr>
      </w:pPr>
    </w:p>
    <w:sectPr w:rsidR="0032555D" w:rsidRPr="00D05881" w:rsidSect="005338EF">
      <w:pgSz w:w="12240" w:h="15840" w:code="1"/>
      <w:pgMar w:top="720" w:right="720" w:bottom="360" w:left="720" w:header="288" w:footer="14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2589EE" w14:textId="77777777" w:rsidR="001A628F" w:rsidRDefault="001A628F" w:rsidP="0085363C">
      <w:r>
        <w:separator/>
      </w:r>
    </w:p>
  </w:endnote>
  <w:endnote w:type="continuationSeparator" w:id="0">
    <w:p w14:paraId="312D4950" w14:textId="77777777" w:rsidR="001A628F" w:rsidRDefault="001A628F" w:rsidP="0085363C">
      <w:r>
        <w:continuationSeparator/>
      </w:r>
    </w:p>
  </w:endnote>
  <w:endnote w:type="continuationNotice" w:id="1">
    <w:p w14:paraId="20BDD485" w14:textId="77777777" w:rsidR="001A628F" w:rsidRDefault="001A62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79CC055-6134-4D1B-9DC8-D06BAA0374CF}"/>
    <w:embedBold r:id="rId2" w:fontKey="{F8613F0C-1B8F-4C2D-89B7-25257112FC7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294F780-D7E1-4FAD-BE74-5F3FDD4B694D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4" w:fontKey="{A6B39213-A4F3-4095-AAE5-3D9E2963FCDB}"/>
    <w:embedBold r:id="rId5" w:fontKey="{B1BF86B9-7C57-411F-BE1A-1A808AD3637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80A6F3A-1E42-4C58-B6AC-01BC49FBDBF8}"/>
    <w:embedBold r:id="rId7" w:fontKey="{62BB5995-A908-4727-8B2A-3AEA7A4175BF}"/>
    <w:embedItalic r:id="rId8" w:fontKey="{54021167-7D8D-4B6D-BD62-E97A21CA90E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9FBA132D-324C-4AE2-8775-65FB14FEEBFA}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42C87641-45D7-4DA0-A068-58BA9D84201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B3179E" w14:textId="77777777" w:rsidR="001A628F" w:rsidRDefault="001A628F" w:rsidP="0085363C">
      <w:r>
        <w:separator/>
      </w:r>
    </w:p>
  </w:footnote>
  <w:footnote w:type="continuationSeparator" w:id="0">
    <w:p w14:paraId="34C8A41F" w14:textId="77777777" w:rsidR="001A628F" w:rsidRDefault="001A628F" w:rsidP="0085363C">
      <w:r>
        <w:continuationSeparator/>
      </w:r>
    </w:p>
  </w:footnote>
  <w:footnote w:type="continuationNotice" w:id="1">
    <w:p w14:paraId="760B3353" w14:textId="77777777" w:rsidR="001A628F" w:rsidRDefault="001A628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FB0155B"/>
    <w:multiLevelType w:val="hybridMultilevel"/>
    <w:tmpl w:val="05BA0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51C73"/>
    <w:multiLevelType w:val="hybridMultilevel"/>
    <w:tmpl w:val="64547DA4"/>
    <w:lvl w:ilvl="0" w:tplc="939434E0">
      <w:start w:val="1"/>
      <w:numFmt w:val="bullet"/>
      <w:pStyle w:val="Skills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CAF2C5D"/>
    <w:multiLevelType w:val="hybridMultilevel"/>
    <w:tmpl w:val="3B385F42"/>
    <w:lvl w:ilvl="0" w:tplc="10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6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1C9257B"/>
    <w:multiLevelType w:val="hybridMultilevel"/>
    <w:tmpl w:val="14126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D33D22"/>
    <w:multiLevelType w:val="hybridMultilevel"/>
    <w:tmpl w:val="E7B6D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2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5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6" w15:restartNumberingAfterBreak="0">
    <w:nsid w:val="458D6432"/>
    <w:multiLevelType w:val="hybridMultilevel"/>
    <w:tmpl w:val="3942F2A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60516D"/>
    <w:multiLevelType w:val="hybridMultilevel"/>
    <w:tmpl w:val="32B00E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67E17886"/>
    <w:multiLevelType w:val="hybridMultilevel"/>
    <w:tmpl w:val="F300F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B070EF"/>
    <w:multiLevelType w:val="hybridMultilevel"/>
    <w:tmpl w:val="C57A5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C982D79"/>
    <w:multiLevelType w:val="hybridMultilevel"/>
    <w:tmpl w:val="83EEB3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5219015">
    <w:abstractNumId w:val="17"/>
  </w:num>
  <w:num w:numId="2" w16cid:durableId="342098523">
    <w:abstractNumId w:val="12"/>
  </w:num>
  <w:num w:numId="3" w16cid:durableId="1223178606">
    <w:abstractNumId w:val="22"/>
  </w:num>
  <w:num w:numId="4" w16cid:durableId="2027095956">
    <w:abstractNumId w:val="18"/>
  </w:num>
  <w:num w:numId="5" w16cid:durableId="957954748">
    <w:abstractNumId w:val="19"/>
  </w:num>
  <w:num w:numId="6" w16cid:durableId="1978411612">
    <w:abstractNumId w:val="28"/>
  </w:num>
  <w:num w:numId="7" w16cid:durableId="1223246737">
    <w:abstractNumId w:val="11"/>
  </w:num>
  <w:num w:numId="8" w16cid:durableId="2038895701">
    <w:abstractNumId w:val="15"/>
  </w:num>
  <w:num w:numId="9" w16cid:durableId="1191725747">
    <w:abstractNumId w:val="26"/>
  </w:num>
  <w:num w:numId="10" w16cid:durableId="1301957188">
    <w:abstractNumId w:val="3"/>
  </w:num>
  <w:num w:numId="11" w16cid:durableId="103230216">
    <w:abstractNumId w:val="8"/>
  </w:num>
  <w:num w:numId="12" w16cid:durableId="1891575008">
    <w:abstractNumId w:val="0"/>
  </w:num>
  <w:num w:numId="13" w16cid:durableId="2136672494">
    <w:abstractNumId w:val="5"/>
  </w:num>
  <w:num w:numId="14" w16cid:durableId="1746225499">
    <w:abstractNumId w:val="14"/>
  </w:num>
  <w:num w:numId="15" w16cid:durableId="430468807">
    <w:abstractNumId w:val="13"/>
  </w:num>
  <w:num w:numId="16" w16cid:durableId="630283219">
    <w:abstractNumId w:val="23"/>
  </w:num>
  <w:num w:numId="17" w16cid:durableId="1255170747">
    <w:abstractNumId w:val="6"/>
  </w:num>
  <w:num w:numId="18" w16cid:durableId="1289164881">
    <w:abstractNumId w:val="31"/>
  </w:num>
  <w:num w:numId="19" w16cid:durableId="424503185">
    <w:abstractNumId w:val="27"/>
  </w:num>
  <w:num w:numId="20" w16cid:durableId="2017222962">
    <w:abstractNumId w:val="20"/>
  </w:num>
  <w:num w:numId="21" w16cid:durableId="166791457">
    <w:abstractNumId w:val="29"/>
  </w:num>
  <w:num w:numId="22" w16cid:durableId="1205944313">
    <w:abstractNumId w:val="7"/>
  </w:num>
  <w:num w:numId="23" w16cid:durableId="732125029">
    <w:abstractNumId w:val="24"/>
  </w:num>
  <w:num w:numId="24" w16cid:durableId="501966025">
    <w:abstractNumId w:val="30"/>
  </w:num>
  <w:num w:numId="25" w16cid:durableId="954755777">
    <w:abstractNumId w:val="10"/>
  </w:num>
  <w:num w:numId="26" w16cid:durableId="326444761">
    <w:abstractNumId w:val="25"/>
  </w:num>
  <w:num w:numId="27" w16cid:durableId="332881713">
    <w:abstractNumId w:val="1"/>
  </w:num>
  <w:num w:numId="28" w16cid:durableId="1347903752">
    <w:abstractNumId w:val="9"/>
  </w:num>
  <w:num w:numId="29" w16cid:durableId="566115611">
    <w:abstractNumId w:val="16"/>
  </w:num>
  <w:num w:numId="30" w16cid:durableId="195898866">
    <w:abstractNumId w:val="2"/>
  </w:num>
  <w:num w:numId="31" w16cid:durableId="1251306366">
    <w:abstractNumId w:val="4"/>
  </w:num>
  <w:num w:numId="32" w16cid:durableId="1721972564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EAA"/>
    <w:rsid w:val="000003AD"/>
    <w:rsid w:val="00005006"/>
    <w:rsid w:val="00034EAA"/>
    <w:rsid w:val="00040383"/>
    <w:rsid w:val="00040AC6"/>
    <w:rsid w:val="000473E0"/>
    <w:rsid w:val="00052382"/>
    <w:rsid w:val="000527CC"/>
    <w:rsid w:val="00062B92"/>
    <w:rsid w:val="0006568A"/>
    <w:rsid w:val="00076F0F"/>
    <w:rsid w:val="00084253"/>
    <w:rsid w:val="000946A4"/>
    <w:rsid w:val="000C1B95"/>
    <w:rsid w:val="000D1F49"/>
    <w:rsid w:val="00114F7F"/>
    <w:rsid w:val="0011628D"/>
    <w:rsid w:val="00134884"/>
    <w:rsid w:val="0016401A"/>
    <w:rsid w:val="001727CA"/>
    <w:rsid w:val="00185A73"/>
    <w:rsid w:val="00187D40"/>
    <w:rsid w:val="0019327B"/>
    <w:rsid w:val="0019660E"/>
    <w:rsid w:val="001A628F"/>
    <w:rsid w:val="001B04C7"/>
    <w:rsid w:val="001B15B2"/>
    <w:rsid w:val="001C169F"/>
    <w:rsid w:val="001D6D0A"/>
    <w:rsid w:val="001E33D4"/>
    <w:rsid w:val="001F75D2"/>
    <w:rsid w:val="00202962"/>
    <w:rsid w:val="00202FEB"/>
    <w:rsid w:val="0020364D"/>
    <w:rsid w:val="002139DC"/>
    <w:rsid w:val="00216009"/>
    <w:rsid w:val="00216E4D"/>
    <w:rsid w:val="00223F6C"/>
    <w:rsid w:val="002262C9"/>
    <w:rsid w:val="002336C5"/>
    <w:rsid w:val="00235E00"/>
    <w:rsid w:val="00246839"/>
    <w:rsid w:val="00250099"/>
    <w:rsid w:val="00261E32"/>
    <w:rsid w:val="002666D0"/>
    <w:rsid w:val="00273754"/>
    <w:rsid w:val="002928FB"/>
    <w:rsid w:val="002A62EC"/>
    <w:rsid w:val="002C1B12"/>
    <w:rsid w:val="002C56E6"/>
    <w:rsid w:val="002D39A5"/>
    <w:rsid w:val="002E4E62"/>
    <w:rsid w:val="002E63E8"/>
    <w:rsid w:val="002F5308"/>
    <w:rsid w:val="0032555D"/>
    <w:rsid w:val="00337774"/>
    <w:rsid w:val="00341570"/>
    <w:rsid w:val="0035174C"/>
    <w:rsid w:val="003552CB"/>
    <w:rsid w:val="00357BF9"/>
    <w:rsid w:val="00361691"/>
    <w:rsid w:val="00361E11"/>
    <w:rsid w:val="00376B65"/>
    <w:rsid w:val="00381581"/>
    <w:rsid w:val="00387D21"/>
    <w:rsid w:val="0039390A"/>
    <w:rsid w:val="003C7741"/>
    <w:rsid w:val="003E0132"/>
    <w:rsid w:val="003E255B"/>
    <w:rsid w:val="003E6A45"/>
    <w:rsid w:val="003F0847"/>
    <w:rsid w:val="003F6986"/>
    <w:rsid w:val="0040090B"/>
    <w:rsid w:val="00400C92"/>
    <w:rsid w:val="00433F80"/>
    <w:rsid w:val="00452971"/>
    <w:rsid w:val="00453566"/>
    <w:rsid w:val="00462A6F"/>
    <w:rsid w:val="0046302A"/>
    <w:rsid w:val="00480010"/>
    <w:rsid w:val="00487D2D"/>
    <w:rsid w:val="004A3E0B"/>
    <w:rsid w:val="004B1A24"/>
    <w:rsid w:val="004D5D62"/>
    <w:rsid w:val="00505395"/>
    <w:rsid w:val="005112D0"/>
    <w:rsid w:val="005117FD"/>
    <w:rsid w:val="00530CF9"/>
    <w:rsid w:val="00531C1F"/>
    <w:rsid w:val="005338EF"/>
    <w:rsid w:val="00541F93"/>
    <w:rsid w:val="00547F68"/>
    <w:rsid w:val="005513D9"/>
    <w:rsid w:val="00552700"/>
    <w:rsid w:val="00553514"/>
    <w:rsid w:val="00577489"/>
    <w:rsid w:val="00577E06"/>
    <w:rsid w:val="005833C3"/>
    <w:rsid w:val="005964DB"/>
    <w:rsid w:val="005A3BF7"/>
    <w:rsid w:val="005A73C1"/>
    <w:rsid w:val="005D349D"/>
    <w:rsid w:val="005F0033"/>
    <w:rsid w:val="005F2035"/>
    <w:rsid w:val="005F7990"/>
    <w:rsid w:val="00611618"/>
    <w:rsid w:val="0062173F"/>
    <w:rsid w:val="00632608"/>
    <w:rsid w:val="0063739C"/>
    <w:rsid w:val="00637552"/>
    <w:rsid w:val="0064068F"/>
    <w:rsid w:val="00674FF7"/>
    <w:rsid w:val="00681E97"/>
    <w:rsid w:val="006A49DC"/>
    <w:rsid w:val="006D0C0A"/>
    <w:rsid w:val="006F18DF"/>
    <w:rsid w:val="006F7713"/>
    <w:rsid w:val="00712330"/>
    <w:rsid w:val="00716A96"/>
    <w:rsid w:val="007319F7"/>
    <w:rsid w:val="007343D1"/>
    <w:rsid w:val="00741E6E"/>
    <w:rsid w:val="007520D7"/>
    <w:rsid w:val="00762260"/>
    <w:rsid w:val="00763C21"/>
    <w:rsid w:val="00765AB9"/>
    <w:rsid w:val="00766351"/>
    <w:rsid w:val="0077033A"/>
    <w:rsid w:val="007708F0"/>
    <w:rsid w:val="00770F25"/>
    <w:rsid w:val="00772EE3"/>
    <w:rsid w:val="007918FE"/>
    <w:rsid w:val="007A35A8"/>
    <w:rsid w:val="007A54A6"/>
    <w:rsid w:val="007A6A88"/>
    <w:rsid w:val="007B0A85"/>
    <w:rsid w:val="007C5ECB"/>
    <w:rsid w:val="007C6A52"/>
    <w:rsid w:val="007F4F17"/>
    <w:rsid w:val="00806A2C"/>
    <w:rsid w:val="00813469"/>
    <w:rsid w:val="0082043E"/>
    <w:rsid w:val="00834153"/>
    <w:rsid w:val="00834772"/>
    <w:rsid w:val="0085363C"/>
    <w:rsid w:val="008954EF"/>
    <w:rsid w:val="008C0195"/>
    <w:rsid w:val="008D5B16"/>
    <w:rsid w:val="008E203A"/>
    <w:rsid w:val="00912231"/>
    <w:rsid w:val="0091229C"/>
    <w:rsid w:val="0091349D"/>
    <w:rsid w:val="0091410E"/>
    <w:rsid w:val="00940E73"/>
    <w:rsid w:val="00953E51"/>
    <w:rsid w:val="009749E4"/>
    <w:rsid w:val="0098597D"/>
    <w:rsid w:val="00987A55"/>
    <w:rsid w:val="00991F4B"/>
    <w:rsid w:val="00993F60"/>
    <w:rsid w:val="009A1583"/>
    <w:rsid w:val="009C38A3"/>
    <w:rsid w:val="009C5621"/>
    <w:rsid w:val="009D3230"/>
    <w:rsid w:val="009E1C90"/>
    <w:rsid w:val="009E3F07"/>
    <w:rsid w:val="009F2248"/>
    <w:rsid w:val="009F619A"/>
    <w:rsid w:val="009F6DDE"/>
    <w:rsid w:val="009F7C20"/>
    <w:rsid w:val="00A13462"/>
    <w:rsid w:val="00A2266E"/>
    <w:rsid w:val="00A370A8"/>
    <w:rsid w:val="00A632B2"/>
    <w:rsid w:val="00A65B3F"/>
    <w:rsid w:val="00A77ABB"/>
    <w:rsid w:val="00AD522B"/>
    <w:rsid w:val="00AD5725"/>
    <w:rsid w:val="00AE106F"/>
    <w:rsid w:val="00AF056A"/>
    <w:rsid w:val="00B04190"/>
    <w:rsid w:val="00B14057"/>
    <w:rsid w:val="00B34D8F"/>
    <w:rsid w:val="00B4789A"/>
    <w:rsid w:val="00B52F75"/>
    <w:rsid w:val="00B62AB7"/>
    <w:rsid w:val="00B65D7E"/>
    <w:rsid w:val="00B76A66"/>
    <w:rsid w:val="00BB1AC0"/>
    <w:rsid w:val="00BB5950"/>
    <w:rsid w:val="00BC4171"/>
    <w:rsid w:val="00BD2739"/>
    <w:rsid w:val="00BD4753"/>
    <w:rsid w:val="00BD5CB1"/>
    <w:rsid w:val="00BE04C2"/>
    <w:rsid w:val="00BE62EE"/>
    <w:rsid w:val="00C003BA"/>
    <w:rsid w:val="00C278FE"/>
    <w:rsid w:val="00C43D41"/>
    <w:rsid w:val="00C4481A"/>
    <w:rsid w:val="00C46878"/>
    <w:rsid w:val="00C75B47"/>
    <w:rsid w:val="00C83343"/>
    <w:rsid w:val="00C94B21"/>
    <w:rsid w:val="00CB4A51"/>
    <w:rsid w:val="00CD4532"/>
    <w:rsid w:val="00CD47B0"/>
    <w:rsid w:val="00CE2C1C"/>
    <w:rsid w:val="00CE5D60"/>
    <w:rsid w:val="00CE6104"/>
    <w:rsid w:val="00CE7918"/>
    <w:rsid w:val="00CF6676"/>
    <w:rsid w:val="00D05881"/>
    <w:rsid w:val="00D16163"/>
    <w:rsid w:val="00D62C7C"/>
    <w:rsid w:val="00D73605"/>
    <w:rsid w:val="00DB2886"/>
    <w:rsid w:val="00DB3FAD"/>
    <w:rsid w:val="00DD1D6F"/>
    <w:rsid w:val="00DF100B"/>
    <w:rsid w:val="00E112B8"/>
    <w:rsid w:val="00E136ED"/>
    <w:rsid w:val="00E25E2B"/>
    <w:rsid w:val="00E25F83"/>
    <w:rsid w:val="00E55A25"/>
    <w:rsid w:val="00E57909"/>
    <w:rsid w:val="00E61C09"/>
    <w:rsid w:val="00E70BE7"/>
    <w:rsid w:val="00E77644"/>
    <w:rsid w:val="00E84BB7"/>
    <w:rsid w:val="00EB3B58"/>
    <w:rsid w:val="00EB66B1"/>
    <w:rsid w:val="00EC0F76"/>
    <w:rsid w:val="00EC19CF"/>
    <w:rsid w:val="00EC7359"/>
    <w:rsid w:val="00EE3054"/>
    <w:rsid w:val="00EE3EC6"/>
    <w:rsid w:val="00EE6C6F"/>
    <w:rsid w:val="00EF7D1A"/>
    <w:rsid w:val="00F00606"/>
    <w:rsid w:val="00F01256"/>
    <w:rsid w:val="00F05525"/>
    <w:rsid w:val="00F079F2"/>
    <w:rsid w:val="00F206FB"/>
    <w:rsid w:val="00F43788"/>
    <w:rsid w:val="00F478C7"/>
    <w:rsid w:val="00F55F65"/>
    <w:rsid w:val="00F665A0"/>
    <w:rsid w:val="00F97EBC"/>
    <w:rsid w:val="00FC2972"/>
    <w:rsid w:val="00FC7475"/>
    <w:rsid w:val="00FD0662"/>
    <w:rsid w:val="00FE145A"/>
    <w:rsid w:val="00FE78A0"/>
    <w:rsid w:val="5ADB5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17DD5B"/>
  <w15:chartTrackingRefBased/>
  <w15:docId w15:val="{F03A9958-9BAC-4368-AE01-916C0BE53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8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A88"/>
    <w:pPr>
      <w:spacing w:after="0"/>
    </w:pPr>
    <w:rPr>
      <w:sz w:val="20"/>
    </w:rPr>
  </w:style>
  <w:style w:type="paragraph" w:styleId="Heading1">
    <w:name w:val="heading 1"/>
    <w:basedOn w:val="Normal"/>
    <w:link w:val="Heading1Char"/>
    <w:uiPriority w:val="1"/>
    <w:qFormat/>
    <w:rsid w:val="00E25F83"/>
    <w:pPr>
      <w:widowControl w:val="0"/>
      <w:autoSpaceDE w:val="0"/>
      <w:autoSpaceDN w:val="0"/>
      <w:adjustRightInd w:val="0"/>
      <w:spacing w:before="60"/>
      <w:outlineLvl w:val="0"/>
    </w:pPr>
    <w:rPr>
      <w:rFonts w:asciiTheme="majorHAnsi" w:hAnsiTheme="majorHAnsi"/>
      <w:b/>
      <w:bCs/>
      <w:noProof/>
      <w:szCs w:val="20"/>
    </w:rPr>
  </w:style>
  <w:style w:type="paragraph" w:styleId="Heading2">
    <w:name w:val="heading 2"/>
    <w:basedOn w:val="Normal"/>
    <w:next w:val="Normal"/>
    <w:link w:val="Heading2Char"/>
    <w:uiPriority w:val="1"/>
    <w:qFormat/>
    <w:rsid w:val="007A6A88"/>
    <w:pPr>
      <w:keepNext/>
      <w:spacing w:before="240"/>
      <w:outlineLvl w:val="1"/>
    </w:pPr>
    <w:rPr>
      <w:b/>
      <w:bCs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246839"/>
    <w:pPr>
      <w:keepNext/>
      <w:spacing w:after="120"/>
      <w:outlineLvl w:val="2"/>
    </w:pPr>
    <w:rPr>
      <w:bCs/>
      <w:color w:val="000000" w:themeColor="text1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25F83"/>
    <w:rPr>
      <w:rFonts w:asciiTheme="majorHAnsi" w:hAnsiTheme="majorHAnsi"/>
      <w:b/>
      <w:bCs/>
      <w:noProof/>
      <w:sz w:val="20"/>
      <w:szCs w:val="20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A6A88"/>
    <w:rPr>
      <w:b/>
      <w:bCs/>
      <w:sz w:val="20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246839"/>
    <w:rPr>
      <w:bCs/>
      <w:color w:val="000000" w:themeColor="text1"/>
      <w:sz w:val="2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45455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8A8A9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qFormat/>
    <w:rsid w:val="001B04C7"/>
    <w:pPr>
      <w:widowControl w:val="0"/>
      <w:kinsoku w:val="0"/>
      <w:overflowPunct w:val="0"/>
      <w:autoSpaceDE w:val="0"/>
      <w:autoSpaceDN w:val="0"/>
      <w:adjustRightInd w:val="0"/>
      <w:spacing w:before="120" w:after="120"/>
      <w:ind w:left="288"/>
    </w:pPr>
    <w:rPr>
      <w:rFonts w:asciiTheme="majorHAnsi" w:eastAsia="Times New Roman" w:hAnsiTheme="majorHAnsi" w:cs="Georgia"/>
      <w:b/>
      <w:bCs/>
      <w:color w:val="D14140" w:themeColor="accent1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1B04C7"/>
    <w:rPr>
      <w:rFonts w:asciiTheme="majorHAnsi" w:eastAsia="Times New Roman" w:hAnsiTheme="majorHAnsi" w:cs="Georgia"/>
      <w:b/>
      <w:bCs/>
      <w:color w:val="D14140" w:themeColor="accent1"/>
      <w:sz w:val="48"/>
      <w:szCs w:val="48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rFonts w:asciiTheme="majorHAnsi" w:hAnsiTheme="majorHAnsi"/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632608"/>
  </w:style>
  <w:style w:type="paragraph" w:customStyle="1" w:styleId="Heading1Alt">
    <w:name w:val="Heading 1 Alt"/>
    <w:basedOn w:val="Normal"/>
    <w:next w:val="Normal"/>
    <w:uiPriority w:val="1"/>
    <w:qFormat/>
    <w:rsid w:val="00E25F83"/>
    <w:pPr>
      <w:spacing w:before="60" w:after="120"/>
    </w:pPr>
    <w:rPr>
      <w:rFonts w:asciiTheme="majorHAnsi" w:hAnsiTheme="majorHAnsi"/>
      <w:b/>
      <w:color w:val="FFFFFF" w:themeColor="background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5F83"/>
    <w:pPr>
      <w:numPr>
        <w:ilvl w:val="1"/>
      </w:numPr>
      <w:spacing w:before="120"/>
    </w:pPr>
    <w:rPr>
      <w:rFonts w:asciiTheme="majorHAnsi" w:eastAsiaTheme="minorEastAsia" w:hAnsiTheme="majorHAnsi"/>
      <w:b/>
      <w:color w:val="000000" w:themeColor="text1"/>
      <w:sz w:val="48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character" w:customStyle="1" w:styleId="SubtitleChar">
    <w:name w:val="Subtitle Char"/>
    <w:basedOn w:val="DefaultParagraphFont"/>
    <w:link w:val="Subtitle"/>
    <w:uiPriority w:val="11"/>
    <w:rsid w:val="00E25F83"/>
    <w:rPr>
      <w:rFonts w:asciiTheme="majorHAnsi" w:eastAsiaTheme="minorEastAsia" w:hAnsiTheme="majorHAnsi"/>
      <w:b/>
      <w:color w:val="000000" w:themeColor="text1"/>
      <w:sz w:val="48"/>
    </w:rPr>
  </w:style>
  <w:style w:type="paragraph" w:customStyle="1" w:styleId="Whitetext">
    <w:name w:val="White text"/>
    <w:basedOn w:val="Normal"/>
    <w:next w:val="Normal"/>
    <w:uiPriority w:val="1"/>
    <w:qFormat/>
    <w:rsid w:val="00246839"/>
    <w:pPr>
      <w:widowControl w:val="0"/>
      <w:autoSpaceDE w:val="0"/>
      <w:autoSpaceDN w:val="0"/>
      <w:adjustRightInd w:val="0"/>
    </w:pPr>
    <w:rPr>
      <w:rFonts w:eastAsia="Times New Roman" w:cs="Times"/>
      <w:color w:val="FFFFFF" w:themeColor="background1"/>
    </w:rPr>
  </w:style>
  <w:style w:type="character" w:customStyle="1" w:styleId="UnresolvedMention1">
    <w:name w:val="Unresolved Mention1"/>
    <w:basedOn w:val="DefaultParagraphFont"/>
    <w:uiPriority w:val="99"/>
    <w:semiHidden/>
    <w:rsid w:val="00433F80"/>
    <w:rPr>
      <w:color w:val="605E5C"/>
      <w:shd w:val="clear" w:color="auto" w:fill="E1DFDD"/>
    </w:rPr>
  </w:style>
  <w:style w:type="paragraph" w:customStyle="1" w:styleId="SkillsBullets">
    <w:name w:val="Skills Bullets"/>
    <w:basedOn w:val="Normal"/>
    <w:qFormat/>
    <w:rsid w:val="007A6A88"/>
    <w:pPr>
      <w:numPr>
        <w:numId w:val="30"/>
      </w:numPr>
      <w:contextualSpacing/>
    </w:pPr>
    <w:rPr>
      <w:szCs w:val="20"/>
    </w:rPr>
  </w:style>
  <w:style w:type="table" w:styleId="TableGrid">
    <w:name w:val="Table Grid"/>
    <w:basedOn w:val="TableNormal"/>
    <w:rsid w:val="003F698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2">
    <w:name w:val="List Table 2"/>
    <w:basedOn w:val="TableNormal"/>
    <w:uiPriority w:val="47"/>
    <w:rsid w:val="00541F93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glossaryDocument" Target="glossary/document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idin\AppData\Roaming\Microsoft\Templates\Woodworking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2EE147E202448F48FB127CAA4B315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BF9B0B-77BB-4FA7-96B1-39FFEB99C3A8}"/>
      </w:docPartPr>
      <w:docPartBody>
        <w:p w:rsidR="00000000" w:rsidRDefault="00000000">
          <w:pPr>
            <w:pStyle w:val="22EE147E202448F48FB127CAA4B31527"/>
          </w:pPr>
          <w:r w:rsidRPr="007A6A88">
            <w:rPr>
              <w:lang w:val="fr-FR"/>
            </w:rPr>
            <w:t>Location</w:t>
          </w:r>
        </w:p>
      </w:docPartBody>
    </w:docPart>
    <w:docPart>
      <w:docPartPr>
        <w:name w:val="531218BF92114117BE264DD4DAA01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EB9C7-DAA2-441E-BDF4-7155D1DAD77E}"/>
      </w:docPartPr>
      <w:docPartBody>
        <w:p w:rsidR="00000000" w:rsidRDefault="00000000">
          <w:pPr>
            <w:pStyle w:val="531218BF92114117BE264DD4DAA01265"/>
          </w:pPr>
          <w:r w:rsidRPr="007A6A88">
            <w:rPr>
              <w:lang w:val="fr-FR"/>
            </w:rPr>
            <w:t>Phone</w:t>
          </w:r>
        </w:p>
      </w:docPartBody>
    </w:docPart>
    <w:docPart>
      <w:docPartPr>
        <w:name w:val="0398A88486D940D19378513B7B0607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345056-426F-4C59-BB37-5AA88EACCCE0}"/>
      </w:docPartPr>
      <w:docPartBody>
        <w:p w:rsidR="00000000" w:rsidRDefault="00000000">
          <w:pPr>
            <w:pStyle w:val="0398A88486D940D19378513B7B060714"/>
          </w:pPr>
          <w:r w:rsidRPr="007A6A88">
            <w:rPr>
              <w:lang w:val="fr-FR"/>
            </w:rPr>
            <w:t>Email</w:t>
          </w:r>
        </w:p>
      </w:docPartBody>
    </w:docPart>
    <w:docPart>
      <w:docPartPr>
        <w:name w:val="18E8680CF4C94074BECD70270C8972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DF55CD-D553-4341-B44F-B90940164580}"/>
      </w:docPartPr>
      <w:docPartBody>
        <w:p w:rsidR="00000000" w:rsidRDefault="00000000">
          <w:pPr>
            <w:pStyle w:val="18E8680CF4C94074BECD70270C897217"/>
          </w:pPr>
          <w:r w:rsidRPr="001B04C7">
            <w:t>Experience</w:t>
          </w:r>
        </w:p>
      </w:docPartBody>
    </w:docPart>
    <w:docPart>
      <w:docPartPr>
        <w:name w:val="34FC8A20B9A34CC9BE265D299AB00A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39DF6-DA49-4A1F-B724-4C163D933249}"/>
      </w:docPartPr>
      <w:docPartBody>
        <w:p w:rsidR="00000000" w:rsidRDefault="00000000">
          <w:pPr>
            <w:pStyle w:val="34FC8A20B9A34CC9BE265D299AB00A46"/>
          </w:pPr>
          <w:r w:rsidRPr="00B14057">
            <w:t>Education</w:t>
          </w:r>
        </w:p>
      </w:docPartBody>
    </w:docPart>
    <w:docPart>
      <w:docPartPr>
        <w:name w:val="2AA978454A3E442289A72FB3142E7F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743972-D6ED-47AB-8E85-2EA7B7E1BCD3}"/>
      </w:docPartPr>
      <w:docPartBody>
        <w:p w:rsidR="00000000" w:rsidRDefault="00000000">
          <w:pPr>
            <w:pStyle w:val="2AA978454A3E442289A72FB3142E7F20"/>
          </w:pPr>
          <w:r w:rsidRPr="000473E0">
            <w:t>Key skills and characteristics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B51"/>
    <w:rsid w:val="00B4789A"/>
    <w:rsid w:val="00E22B51"/>
    <w:rsid w:val="00FB5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1"/>
    <w:qFormat/>
    <w:rsid w:val="00E22B51"/>
    <w:pPr>
      <w:keepNext/>
      <w:spacing w:before="240" w:after="0" w:line="240" w:lineRule="auto"/>
      <w:outlineLvl w:val="1"/>
    </w:pPr>
    <w:rPr>
      <w:rFonts w:eastAsiaTheme="minorHAnsi"/>
      <w:b/>
      <w:bCs/>
      <w:kern w:val="0"/>
      <w:sz w:val="20"/>
      <w:szCs w:val="32"/>
      <w:lang w:val="en-US" w:eastAsia="zh-CN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367A7EC8E9E4448B155950CC6657AA6">
    <w:name w:val="7367A7EC8E9E4448B155950CC6657AA6"/>
  </w:style>
  <w:style w:type="paragraph" w:customStyle="1" w:styleId="C9AEB19100014DA1AF46F81AF2B0EC6F">
    <w:name w:val="C9AEB19100014DA1AF46F81AF2B0EC6F"/>
  </w:style>
  <w:style w:type="paragraph" w:customStyle="1" w:styleId="5CE36819577D494BBF368B9C437004FE">
    <w:name w:val="5CE36819577D494BBF368B9C437004FE"/>
  </w:style>
  <w:style w:type="paragraph" w:customStyle="1" w:styleId="22EE147E202448F48FB127CAA4B31527">
    <w:name w:val="22EE147E202448F48FB127CAA4B31527"/>
  </w:style>
  <w:style w:type="paragraph" w:customStyle="1" w:styleId="5F01A05A4E824FF7A35187BB8E828006">
    <w:name w:val="5F01A05A4E824FF7A35187BB8E828006"/>
  </w:style>
  <w:style w:type="paragraph" w:customStyle="1" w:styleId="531218BF92114117BE264DD4DAA01265">
    <w:name w:val="531218BF92114117BE264DD4DAA01265"/>
  </w:style>
  <w:style w:type="paragraph" w:customStyle="1" w:styleId="F9678EDDA4774D75A8392B5E7307DAC9">
    <w:name w:val="F9678EDDA4774D75A8392B5E7307DAC9"/>
  </w:style>
  <w:style w:type="paragraph" w:customStyle="1" w:styleId="0398A88486D940D19378513B7B060714">
    <w:name w:val="0398A88486D940D19378513B7B060714"/>
  </w:style>
  <w:style w:type="paragraph" w:customStyle="1" w:styleId="112CB6768F5848AAB05E7293EC0D4B08">
    <w:name w:val="112CB6768F5848AAB05E7293EC0D4B08"/>
  </w:style>
  <w:style w:type="paragraph" w:customStyle="1" w:styleId="52025BF2E92F4FA3A1FF2FAFC931DF9C">
    <w:name w:val="52025BF2E92F4FA3A1FF2FAFC931DF9C"/>
  </w:style>
  <w:style w:type="paragraph" w:customStyle="1" w:styleId="91697DAF04E54B2F9F272A03472B7C4A">
    <w:name w:val="91697DAF04E54B2F9F272A03472B7C4A"/>
  </w:style>
  <w:style w:type="paragraph" w:customStyle="1" w:styleId="18E8680CF4C94074BECD70270C897217">
    <w:name w:val="18E8680CF4C94074BECD70270C897217"/>
  </w:style>
  <w:style w:type="paragraph" w:customStyle="1" w:styleId="93908161DD07470693442E522EDEF2C8">
    <w:name w:val="93908161DD07470693442E522EDEF2C8"/>
  </w:style>
  <w:style w:type="paragraph" w:customStyle="1" w:styleId="F1731BA854A94F8B9FDDFDA14864C412">
    <w:name w:val="F1731BA854A94F8B9FDDFDA14864C412"/>
  </w:style>
  <w:style w:type="paragraph" w:customStyle="1" w:styleId="84A88D28E9C24A8D9BB08267F653C8F9">
    <w:name w:val="84A88D28E9C24A8D9BB08267F653C8F9"/>
  </w:style>
  <w:style w:type="paragraph" w:customStyle="1" w:styleId="5DA7E66A47584AE9905C482F18934586">
    <w:name w:val="5DA7E66A47584AE9905C482F18934586"/>
  </w:style>
  <w:style w:type="paragraph" w:customStyle="1" w:styleId="A153DF1CF5544AB0AD941904F05CEC86">
    <w:name w:val="A153DF1CF5544AB0AD941904F05CEC86"/>
  </w:style>
  <w:style w:type="paragraph" w:customStyle="1" w:styleId="634C7BEFC21F472484BC02F2C3C188C9">
    <w:name w:val="634C7BEFC21F472484BC02F2C3C188C9"/>
  </w:style>
  <w:style w:type="paragraph" w:customStyle="1" w:styleId="8F2474312DAA420AA2640E38E28F8B46">
    <w:name w:val="8F2474312DAA420AA2640E38E28F8B46"/>
  </w:style>
  <w:style w:type="paragraph" w:customStyle="1" w:styleId="40655B17ABBB4ADB9B8C23E2806D1812">
    <w:name w:val="40655B17ABBB4ADB9B8C23E2806D1812"/>
  </w:style>
  <w:style w:type="paragraph" w:customStyle="1" w:styleId="37C86A394F714C7CBC90FC9C77D62816">
    <w:name w:val="37C86A394F714C7CBC90FC9C77D62816"/>
  </w:style>
  <w:style w:type="paragraph" w:customStyle="1" w:styleId="1D6FA01C143E448DA0D6E2A9E7F5AC29">
    <w:name w:val="1D6FA01C143E448DA0D6E2A9E7F5AC29"/>
  </w:style>
  <w:style w:type="paragraph" w:customStyle="1" w:styleId="5C09C516A4E146F6869FA12C634B1308">
    <w:name w:val="5C09C516A4E146F6869FA12C634B1308"/>
  </w:style>
  <w:style w:type="paragraph" w:customStyle="1" w:styleId="C0B27CA18412464EAD1D131929A52D02">
    <w:name w:val="C0B27CA18412464EAD1D131929A52D02"/>
  </w:style>
  <w:style w:type="paragraph" w:customStyle="1" w:styleId="23CB96360E574CC3B877F2BA8BF98A29">
    <w:name w:val="23CB96360E574CC3B877F2BA8BF98A29"/>
  </w:style>
  <w:style w:type="paragraph" w:customStyle="1" w:styleId="ED3E26412289463AAADA19FDF894BBCE">
    <w:name w:val="ED3E26412289463AAADA19FDF894BBCE"/>
  </w:style>
  <w:style w:type="paragraph" w:customStyle="1" w:styleId="587FC8B3087F442995BD3D2597DAC4F9">
    <w:name w:val="587FC8B3087F442995BD3D2597DAC4F9"/>
  </w:style>
  <w:style w:type="paragraph" w:customStyle="1" w:styleId="8B6A0AC6F36E480A8B9F0A03A0CA749A">
    <w:name w:val="8B6A0AC6F36E480A8B9F0A03A0CA749A"/>
  </w:style>
  <w:style w:type="paragraph" w:customStyle="1" w:styleId="5CE0F51F81D34DED8D10BFB9AD0B3607">
    <w:name w:val="5CE0F51F81D34DED8D10BFB9AD0B3607"/>
  </w:style>
  <w:style w:type="paragraph" w:customStyle="1" w:styleId="34FC8A20B9A34CC9BE265D299AB00A46">
    <w:name w:val="34FC8A20B9A34CC9BE265D299AB00A46"/>
  </w:style>
  <w:style w:type="paragraph" w:customStyle="1" w:styleId="50A1BAF0D83940449F99E7FD0B3CDD79">
    <w:name w:val="50A1BAF0D83940449F99E7FD0B3CDD79"/>
  </w:style>
  <w:style w:type="paragraph" w:customStyle="1" w:styleId="F2A041316F874F75993CFA769255DFD3">
    <w:name w:val="F2A041316F874F75993CFA769255DFD3"/>
  </w:style>
  <w:style w:type="character" w:customStyle="1" w:styleId="Heading2Char">
    <w:name w:val="Heading 2 Char"/>
    <w:basedOn w:val="DefaultParagraphFont"/>
    <w:link w:val="Heading2"/>
    <w:uiPriority w:val="1"/>
    <w:rsid w:val="00E22B51"/>
    <w:rPr>
      <w:rFonts w:eastAsiaTheme="minorHAnsi"/>
      <w:b/>
      <w:bCs/>
      <w:kern w:val="0"/>
      <w:sz w:val="20"/>
      <w:szCs w:val="32"/>
      <w:lang w:val="en-US" w:eastAsia="zh-CN"/>
      <w14:ligatures w14:val="none"/>
    </w:rPr>
  </w:style>
  <w:style w:type="paragraph" w:customStyle="1" w:styleId="37E75A7FDE9347CFB789EA89C626F2DE">
    <w:name w:val="37E75A7FDE9347CFB789EA89C626F2DE"/>
  </w:style>
  <w:style w:type="paragraph" w:customStyle="1" w:styleId="45586C6175B84C2BBC3EBF5D3673CCEB">
    <w:name w:val="45586C6175B84C2BBC3EBF5D3673CCEB"/>
  </w:style>
  <w:style w:type="paragraph" w:customStyle="1" w:styleId="69C606F4C3A34CDA807EA3370AE829D6">
    <w:name w:val="69C606F4C3A34CDA807EA3370AE829D6"/>
  </w:style>
  <w:style w:type="paragraph" w:customStyle="1" w:styleId="875895DEE3C64A60BC266CE07CD47798">
    <w:name w:val="875895DEE3C64A60BC266CE07CD47798"/>
  </w:style>
  <w:style w:type="paragraph" w:customStyle="1" w:styleId="2AA978454A3E442289A72FB3142E7F20">
    <w:name w:val="2AA978454A3E442289A72FB3142E7F20"/>
  </w:style>
  <w:style w:type="paragraph" w:customStyle="1" w:styleId="73BDD8F959B045DDA4CC9ED4EC41C42C">
    <w:name w:val="73BDD8F959B045DDA4CC9ED4EC41C42C"/>
  </w:style>
  <w:style w:type="paragraph" w:customStyle="1" w:styleId="ABC90F1C96F342FE8DAB0461CD58B44E">
    <w:name w:val="ABC90F1C96F342FE8DAB0461CD58B44E"/>
  </w:style>
  <w:style w:type="paragraph" w:customStyle="1" w:styleId="39D2D467B1A04A0B8049E15DD0EF46B3">
    <w:name w:val="39D2D467B1A04A0B8049E15DD0EF46B3"/>
  </w:style>
  <w:style w:type="paragraph" w:customStyle="1" w:styleId="B495736FED10477A867CB0499D2BA6A8">
    <w:name w:val="B495736FED10477A867CB0499D2BA6A8"/>
  </w:style>
  <w:style w:type="paragraph" w:customStyle="1" w:styleId="8A3101344C0C4C199A5F93FC50BD022C">
    <w:name w:val="8A3101344C0C4C199A5F93FC50BD022C"/>
  </w:style>
  <w:style w:type="paragraph" w:customStyle="1" w:styleId="92AC58C4D63246CCB08CA19270C6FF2A">
    <w:name w:val="92AC58C4D63246CCB08CA19270C6FF2A"/>
    <w:rsid w:val="00E22B51"/>
  </w:style>
  <w:style w:type="paragraph" w:customStyle="1" w:styleId="5300C9EABE4F49EBA441A579CFEFE227">
    <w:name w:val="5300C9EABE4F49EBA441A579CFEFE227"/>
    <w:rsid w:val="00E22B51"/>
  </w:style>
  <w:style w:type="paragraph" w:customStyle="1" w:styleId="45AAED5FB92A4FBF935A7AEBEECE184F">
    <w:name w:val="45AAED5FB92A4FBF935A7AEBEECE184F"/>
    <w:rsid w:val="00E22B51"/>
  </w:style>
  <w:style w:type="paragraph" w:customStyle="1" w:styleId="EDD6996A936647189F564D8CB72DE275">
    <w:name w:val="EDD6996A936647189F564D8CB72DE275"/>
    <w:rsid w:val="00E22B51"/>
  </w:style>
  <w:style w:type="paragraph" w:customStyle="1" w:styleId="F415100532DF4DD0B26BAAEADECCABB2">
    <w:name w:val="F415100532DF4DD0B26BAAEADECCABB2"/>
    <w:rsid w:val="00E22B51"/>
  </w:style>
  <w:style w:type="paragraph" w:customStyle="1" w:styleId="02ACDB47A3594DD9B087B47787180A66">
    <w:name w:val="02ACDB47A3594DD9B087B47787180A66"/>
    <w:rsid w:val="00E22B51"/>
  </w:style>
  <w:style w:type="paragraph" w:customStyle="1" w:styleId="0E1BF407070046E8A3F3791D80BEFAA9">
    <w:name w:val="0E1BF407070046E8A3F3791D80BEFAA9"/>
    <w:rsid w:val="00E22B51"/>
  </w:style>
  <w:style w:type="paragraph" w:customStyle="1" w:styleId="C64447B7E63443E4B27A7559361D2260">
    <w:name w:val="C64447B7E63443E4B27A7559361D2260"/>
    <w:rsid w:val="00E22B51"/>
  </w:style>
  <w:style w:type="paragraph" w:customStyle="1" w:styleId="5C2265AAECEA4EAA90D61453EEE71F50">
    <w:name w:val="5C2265AAECEA4EAA90D61453EEE71F50"/>
    <w:rsid w:val="00E22B51"/>
  </w:style>
  <w:style w:type="paragraph" w:customStyle="1" w:styleId="BB712903F5844A658AAA7FA008E21AEC">
    <w:name w:val="BB712903F5844A658AAA7FA008E21AEC"/>
    <w:rsid w:val="00E22B51"/>
  </w:style>
  <w:style w:type="paragraph" w:customStyle="1" w:styleId="00B7627C83D24AF1882828E7B0074916">
    <w:name w:val="00B7627C83D24AF1882828E7B0074916"/>
    <w:rsid w:val="00E22B51"/>
  </w:style>
  <w:style w:type="paragraph" w:customStyle="1" w:styleId="659D45FFAFF840148F4F5B9293EF1674">
    <w:name w:val="659D45FFAFF840148F4F5B9293EF1674"/>
    <w:rsid w:val="00E22B5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ustom 110">
      <a:majorFont>
        <a:latin typeface="Georgia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29A8C1-5468-45C3-ACB9-92A4C24C90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4C849A-273B-4A76-936D-84CF7BB315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11D347BF-19B5-4960-8030-B1E4E8F64B1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Woodworking resume</Template>
  <TotalTime>55</TotalTime>
  <Pages>1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Aidin</dc:creator>
  <cp:keywords/>
  <dc:description/>
  <cp:lastModifiedBy>Aidin Mason</cp:lastModifiedBy>
  <cp:revision>5</cp:revision>
  <dcterms:created xsi:type="dcterms:W3CDTF">2025-03-15T22:39:00Z</dcterms:created>
  <dcterms:modified xsi:type="dcterms:W3CDTF">2025-03-15T23:34:00Z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