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026" w:rsidRDefault="00334026">
      <w:pPr>
        <w:pageBreakBefore/>
      </w:pPr>
    </w:p>
    <w:p w:rsidR="00334026" w:rsidRDefault="00334026" w:rsidP="001C2394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4.55pt;width:2in;height:2in;z-index:251658240">
            <v:imagedata r:id="rId4" o:title=""/>
          </v:shape>
        </w:pict>
      </w:r>
      <w:r w:rsidRPr="001C2394">
        <w:rPr>
          <w:rFonts w:ascii="Arial" w:hAnsi="Arial" w:cs="Arial"/>
          <w:b/>
          <w:bCs/>
          <w:sz w:val="40"/>
          <w:szCs w:val="40"/>
          <w:u w:val="single"/>
        </w:rPr>
        <w:t>Curriculum Vitae</w:t>
      </w:r>
    </w:p>
    <w:p w:rsidR="00334026" w:rsidRPr="001C2394" w:rsidRDefault="00334026" w:rsidP="001C2394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NADIA WIEHAHN</w:t>
      </w:r>
    </w:p>
    <w:p w:rsidR="00334026" w:rsidRPr="001C2394" w:rsidRDefault="00334026" w:rsidP="009D3363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Cell phone</w:t>
      </w:r>
      <w:r w:rsidRPr="001C2394">
        <w:rPr>
          <w:rFonts w:ascii="Arial" w:hAnsi="Arial" w:cs="Arial"/>
          <w:sz w:val="30"/>
          <w:szCs w:val="30"/>
        </w:rPr>
        <w:t xml:space="preserve"> +27 76 198 0293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E-mail:</w:t>
      </w:r>
      <w:r w:rsidRPr="001C2394">
        <w:rPr>
          <w:rFonts w:ascii="Arial" w:hAnsi="Arial" w:cs="Arial"/>
          <w:sz w:val="30"/>
          <w:szCs w:val="30"/>
        </w:rPr>
        <w:t xml:space="preserve"> nadiablw1997@gmail.com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 xml:space="preserve">Address: </w:t>
      </w:r>
      <w:r w:rsidRPr="001C2394">
        <w:rPr>
          <w:rFonts w:ascii="Arial" w:hAnsi="Arial" w:cs="Arial"/>
          <w:sz w:val="30"/>
          <w:szCs w:val="30"/>
        </w:rPr>
        <w:t> 304 Bridge Avenue, Kakamas, South Africa, 8870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Date of Birth:</w:t>
      </w:r>
      <w:r w:rsidRPr="001C2394">
        <w:rPr>
          <w:rFonts w:ascii="Arial" w:hAnsi="Arial" w:cs="Arial"/>
          <w:sz w:val="30"/>
          <w:szCs w:val="30"/>
        </w:rPr>
        <w:t xml:space="preserve"> 25th August 1997</w:t>
      </w:r>
    </w:p>
    <w:p w:rsidR="00334026" w:rsidRPr="009D3363" w:rsidRDefault="00334026" w:rsidP="009D3363">
      <w:pPr>
        <w:rPr>
          <w:rFonts w:ascii="Arial" w:hAnsi="Arial" w:cs="Arial"/>
          <w:sz w:val="32"/>
          <w:szCs w:val="32"/>
        </w:rPr>
      </w:pPr>
      <w:r w:rsidRPr="001C2394">
        <w:rPr>
          <w:rFonts w:ascii="Arial" w:hAnsi="Arial" w:cs="Arial"/>
          <w:b/>
          <w:bCs/>
          <w:sz w:val="30"/>
          <w:szCs w:val="30"/>
        </w:rPr>
        <w:t>Nationality:  </w:t>
      </w:r>
      <w:r w:rsidRPr="001C2394">
        <w:rPr>
          <w:rFonts w:ascii="Arial" w:hAnsi="Arial" w:cs="Arial"/>
          <w:sz w:val="30"/>
          <w:szCs w:val="30"/>
        </w:rPr>
        <w:t>South African</w:t>
      </w:r>
    </w:p>
    <w:p w:rsidR="00334026" w:rsidRPr="009D3363" w:rsidRDefault="00334026" w:rsidP="001C2394">
      <w:pPr>
        <w:rPr>
          <w:rFonts w:ascii="Arial" w:hAnsi="Arial" w:cs="Arial"/>
          <w:sz w:val="32"/>
          <w:szCs w:val="32"/>
        </w:rPr>
      </w:pPr>
    </w:p>
    <w:p w:rsidR="00334026" w:rsidRPr="001C2394" w:rsidRDefault="00334026" w:rsidP="001C2394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Profile</w:t>
      </w:r>
      <w:r>
        <w:rPr>
          <w:rFonts w:ascii="Arial" w:hAnsi="Arial" w:cs="Arial"/>
          <w:b/>
          <w:bCs/>
          <w:sz w:val="30"/>
          <w:szCs w:val="30"/>
        </w:rPr>
        <w:t>: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I am a degree educated, qualified TEFL teacher. I enjoy being creative and am also keen to use this creativity to create stimulating lessons to inspire a class. I work well in a team and can communicate well at all levels and ages. I think I would be a great EFL teacher because I respect my students, regardless of their age and skills, and make them feel special, important, and unique. I have a warm, caring and enthusiastic personality and for me that are the main characteristics of a good teacher.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b/>
          <w:bCs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2015 - 2023: Au Pair at Krismar Investments</w:t>
      </w:r>
    </w:p>
    <w:p w:rsidR="00334026" w:rsidRPr="001C2394" w:rsidRDefault="00334026" w:rsidP="009D3363">
      <w:pPr>
        <w:rPr>
          <w:rFonts w:ascii="Arial" w:hAnsi="Arial" w:cs="Arial"/>
          <w:b/>
          <w:bCs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2021- 2023: Computer Teacher at Augrabies Private Academy</w:t>
      </w:r>
    </w:p>
    <w:p w:rsidR="00334026" w:rsidRPr="001C2394" w:rsidRDefault="00334026" w:rsidP="009D3363">
      <w:pPr>
        <w:rPr>
          <w:rFonts w:ascii="Arial" w:hAnsi="Arial" w:cs="Arial"/>
          <w:b/>
          <w:bCs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2023: TEFL Level 5 Diploma in Teaching English as a Foreign Language (168) (TEFL) (The TEFL Academy) (RQF)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TEFL QUALIFICATIONS: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 xml:space="preserve">2023 </w:t>
      </w:r>
      <w:r w:rsidRPr="001C2394">
        <w:rPr>
          <w:rFonts w:ascii="Arial" w:hAnsi="Arial" w:cs="Arial"/>
          <w:sz w:val="30"/>
          <w:szCs w:val="30"/>
        </w:rPr>
        <w:t>Qualifi Level 5 Diploma in Teaching English as a Foreign Language (168) (TEFL) (The TEFL Academy) (RQF)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Awarded on: 29 March 2023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Certificate Number: D154437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Guided Learning Hours: 168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Ofqual regulated Level 5 qualification, DEAC approved.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 Lesson planning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Classroom management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vocabulary and pronunciation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receptive and productive skills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grammar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Materials development for face-to-face and online lessons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Assessed lesson content for A1-C2 level students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Lesson Planning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English Vocabulary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Pronunciation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Understanding English Grammar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Receptive Skills: Listening and Reading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Productive Skills: Speaking and Writing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English Grammar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History of the English Language and English Language Teaching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Teaching Materials and Aids and -Classroom Management Strategies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 The Effective use of Resources for TEFL.</w:t>
      </w:r>
    </w:p>
    <w:p w:rsidR="00334026" w:rsidRPr="001C2394" w:rsidRDefault="00334026" w:rsidP="009D3363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1C2394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Relevant Experience</w:t>
      </w:r>
      <w:r>
        <w:rPr>
          <w:rFonts w:ascii="Arial" w:hAnsi="Arial" w:cs="Arial"/>
          <w:sz w:val="30"/>
          <w:szCs w:val="30"/>
        </w:rPr>
        <w:t>: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I have always had a passion for kids. Every weekend from the age of 12 I would baby sit, helped at the local kindergartens and play with kids wherever I get.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Since 2015 till now, I've been a stay in Au pair for the same family with 4 kids. My duties include helping them with all their schoolwork, studies, and anything school related from projects to orals. They are in my care from early mornings till bed time.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 xml:space="preserve">Since 2021 I have been a computer teacher at a private school for 60 learners, as a part time job. The ages of the learners are between 3 years and 12 years. I really enjoy teaching children new skills that they can use in their every day life. </w:t>
      </w:r>
    </w:p>
    <w:p w:rsidR="00334026" w:rsidRPr="001C2394" w:rsidRDefault="00334026" w:rsidP="009D3363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1C2394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Employment</w:t>
      </w:r>
      <w:r>
        <w:rPr>
          <w:rFonts w:ascii="Arial" w:hAnsi="Arial" w:cs="Arial"/>
          <w:sz w:val="30"/>
          <w:szCs w:val="30"/>
        </w:rPr>
        <w:t>:</w:t>
      </w:r>
    </w:p>
    <w:p w:rsidR="00334026" w:rsidRPr="001C2394" w:rsidRDefault="00334026" w:rsidP="001C2394">
      <w:pPr>
        <w:rPr>
          <w:rFonts w:ascii="Arial" w:hAnsi="Arial" w:cs="Arial"/>
          <w:sz w:val="30"/>
          <w:szCs w:val="30"/>
          <w:u w:val="single"/>
        </w:rPr>
      </w:pPr>
      <w:r w:rsidRPr="001C2394">
        <w:rPr>
          <w:rFonts w:ascii="Arial" w:hAnsi="Arial" w:cs="Arial"/>
          <w:sz w:val="30"/>
          <w:szCs w:val="30"/>
          <w:u w:val="single"/>
        </w:rPr>
        <w:t>December 2015 - present: Au Pair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I started when the kids were small. As they grew up my responsibilities became more and their education my first priority. I take them to school. Help them with their homework and all their projects and oral assignments. It’s been a pleasure to be part of the family for almost 8 years.</w:t>
      </w:r>
    </w:p>
    <w:p w:rsidR="00334026" w:rsidRPr="001C2394" w:rsidRDefault="00334026" w:rsidP="009D3363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  <w:u w:val="single"/>
        </w:rPr>
      </w:pPr>
      <w:r w:rsidRPr="001C2394">
        <w:rPr>
          <w:rFonts w:ascii="Arial" w:hAnsi="Arial" w:cs="Arial"/>
          <w:sz w:val="30"/>
          <w:szCs w:val="30"/>
          <w:u w:val="single"/>
        </w:rPr>
        <w:t>2021-present: Computer Teacher at RiNico Computer kids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As a part time job I am a computer literacy teacher. The learners I am teaching for is between 3 years and 12 years.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The lessons I teach offer the following: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-language development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-computer skills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-visual memory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-perception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-auditory memory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-logic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-mathematic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-special orientation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-creativy</w:t>
      </w: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-motor development</w:t>
      </w:r>
    </w:p>
    <w:p w:rsidR="00334026" w:rsidRPr="001C2394" w:rsidRDefault="00334026" w:rsidP="009E401A">
      <w:pPr>
        <w:spacing w:line="270" w:lineRule="auto"/>
        <w:rPr>
          <w:rFonts w:ascii="Arial" w:hAnsi="Arial" w:cs="Arial"/>
          <w:sz w:val="30"/>
          <w:szCs w:val="30"/>
        </w:rPr>
      </w:pPr>
    </w:p>
    <w:p w:rsidR="00334026" w:rsidRPr="001C2394" w:rsidRDefault="00334026" w:rsidP="009E401A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b/>
          <w:bCs/>
          <w:sz w:val="30"/>
          <w:szCs w:val="30"/>
        </w:rPr>
        <w:t>Hobbies &amp; Interests</w:t>
      </w: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</w:p>
    <w:p w:rsidR="00334026" w:rsidRPr="001C2394" w:rsidRDefault="00334026" w:rsidP="009D3363">
      <w:pPr>
        <w:rPr>
          <w:rFonts w:ascii="Arial" w:hAnsi="Arial" w:cs="Arial"/>
          <w:sz w:val="30"/>
          <w:szCs w:val="30"/>
        </w:rPr>
      </w:pPr>
      <w:r w:rsidRPr="001C2394">
        <w:rPr>
          <w:rFonts w:ascii="Arial" w:hAnsi="Arial" w:cs="Arial"/>
          <w:sz w:val="30"/>
          <w:szCs w:val="30"/>
        </w:rPr>
        <w:t>My hobby is gardening and it is my favourite way to pass time. I love nature, that’s why gardening gives me pleasure. I plant flowers and vegetables in the back yard. In this way, I can use my spare time productively and</w:t>
      </w:r>
      <w:r>
        <w:rPr>
          <w:rFonts w:ascii="Arial" w:hAnsi="Arial" w:cs="Arial"/>
          <w:sz w:val="30"/>
          <w:szCs w:val="30"/>
        </w:rPr>
        <w:t xml:space="preserve"> it</w:t>
      </w:r>
      <w:r w:rsidRPr="001C2394">
        <w:rPr>
          <w:rFonts w:ascii="Arial" w:hAnsi="Arial" w:cs="Arial"/>
          <w:sz w:val="30"/>
          <w:szCs w:val="30"/>
        </w:rPr>
        <w:t xml:space="preserve"> is beneficial for my health.</w:t>
      </w:r>
    </w:p>
    <w:p w:rsidR="00334026" w:rsidRPr="001C2394" w:rsidRDefault="00334026" w:rsidP="009D3363">
      <w:pPr>
        <w:pageBreakBefore/>
        <w:rPr>
          <w:rFonts w:ascii="Arial" w:hAnsi="Arial" w:cs="Arial"/>
          <w:sz w:val="30"/>
          <w:szCs w:val="30"/>
        </w:rPr>
      </w:pPr>
    </w:p>
    <w:p w:rsidR="00334026" w:rsidRPr="009D3363" w:rsidRDefault="00334026">
      <w:pPr>
        <w:pageBreakBefore/>
        <w:rPr>
          <w:rFonts w:ascii="Arial" w:hAnsi="Arial" w:cs="Arial"/>
          <w:sz w:val="32"/>
          <w:szCs w:val="32"/>
        </w:rPr>
      </w:pPr>
    </w:p>
    <w:p w:rsidR="00334026" w:rsidRDefault="00334026">
      <w:pPr>
        <w:spacing w:line="270" w:lineRule="auto"/>
        <w:rPr>
          <w:rFonts w:ascii="Arial" w:hAnsi="Arial" w:cs="Arial"/>
          <w:sz w:val="32"/>
          <w:szCs w:val="32"/>
        </w:rPr>
      </w:pPr>
    </w:p>
    <w:p w:rsidR="00334026" w:rsidRPr="009E401A" w:rsidRDefault="00334026" w:rsidP="009E401A">
      <w:pPr>
        <w:rPr>
          <w:rFonts w:ascii="Arial" w:hAnsi="Arial" w:cs="Arial"/>
          <w:sz w:val="32"/>
          <w:szCs w:val="32"/>
        </w:rPr>
      </w:pPr>
    </w:p>
    <w:p w:rsidR="00334026" w:rsidRPr="009E401A" w:rsidRDefault="00334026" w:rsidP="009E401A">
      <w:pPr>
        <w:rPr>
          <w:rFonts w:ascii="Arial" w:hAnsi="Arial" w:cs="Arial"/>
          <w:sz w:val="32"/>
          <w:szCs w:val="32"/>
        </w:rPr>
      </w:pPr>
    </w:p>
    <w:p w:rsidR="00334026" w:rsidRPr="009E401A" w:rsidRDefault="00334026" w:rsidP="009E401A">
      <w:pPr>
        <w:rPr>
          <w:rFonts w:ascii="Arial" w:hAnsi="Arial" w:cs="Arial"/>
          <w:sz w:val="32"/>
          <w:szCs w:val="32"/>
        </w:rPr>
      </w:pPr>
    </w:p>
    <w:p w:rsidR="00334026" w:rsidRDefault="00334026" w:rsidP="009E401A">
      <w:pPr>
        <w:rPr>
          <w:rFonts w:ascii="Arial" w:hAnsi="Arial" w:cs="Arial"/>
          <w:sz w:val="32"/>
          <w:szCs w:val="32"/>
        </w:rPr>
      </w:pPr>
    </w:p>
    <w:p w:rsidR="00334026" w:rsidRDefault="00334026" w:rsidP="009E401A">
      <w:pPr>
        <w:rPr>
          <w:rFonts w:ascii="Arial" w:hAnsi="Arial" w:cs="Arial"/>
          <w:sz w:val="32"/>
          <w:szCs w:val="32"/>
        </w:rPr>
      </w:pPr>
    </w:p>
    <w:p w:rsidR="00334026" w:rsidRPr="009E401A" w:rsidRDefault="00334026" w:rsidP="009E401A">
      <w:pPr>
        <w:jc w:val="center"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pageBreakBefore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spacing w:line="270" w:lineRule="auto"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pageBreakBefore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pageBreakBefore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spacing w:line="270" w:lineRule="auto"/>
        <w:rPr>
          <w:rFonts w:ascii="Arial" w:hAnsi="Arial" w:cs="Arial"/>
          <w:sz w:val="32"/>
          <w:szCs w:val="32"/>
        </w:rPr>
      </w:pPr>
    </w:p>
    <w:p w:rsidR="00334026" w:rsidRPr="009D3363" w:rsidRDefault="00334026">
      <w:pPr>
        <w:rPr>
          <w:rFonts w:ascii="Arial" w:hAnsi="Arial" w:cs="Arial"/>
          <w:sz w:val="32"/>
          <w:szCs w:val="32"/>
        </w:rPr>
      </w:pPr>
    </w:p>
    <w:sectPr w:rsidR="00334026" w:rsidRPr="009D3363" w:rsidSect="0095768A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68A"/>
    <w:rsid w:val="001C2394"/>
    <w:rsid w:val="00334026"/>
    <w:rsid w:val="00681118"/>
    <w:rsid w:val="00770EFE"/>
    <w:rsid w:val="0095768A"/>
    <w:rsid w:val="009D3363"/>
    <w:rsid w:val="009E401A"/>
    <w:rsid w:val="00FB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7</Pages>
  <Words>527</Words>
  <Characters>3009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Apache POI</dc:creator>
  <cp:keywords/>
  <dc:description/>
  <cp:lastModifiedBy>Krismar</cp:lastModifiedBy>
  <cp:revision>2</cp:revision>
  <dcterms:created xsi:type="dcterms:W3CDTF">2023-06-20T08:41:00Z</dcterms:created>
  <dcterms:modified xsi:type="dcterms:W3CDTF">2023-06-20T08:41:00Z</dcterms:modified>
</cp:coreProperties>
</file>